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BF5A9" w14:textId="473148FF" w:rsidR="00A64891" w:rsidRPr="00AE2578" w:rsidRDefault="00AE2578" w:rsidP="00A64891">
      <w:pPr>
        <w:pStyle w:val="Title"/>
        <w:rPr>
          <w:sz w:val="48"/>
          <w:szCs w:val="16"/>
        </w:rPr>
      </w:pPr>
      <w:r w:rsidRPr="00AE2578">
        <w:rPr>
          <w:sz w:val="48"/>
          <w:szCs w:val="16"/>
        </w:rPr>
        <w:t>Vidyavaridhi International school- CN hallI</w:t>
      </w:r>
    </w:p>
    <w:p w14:paraId="7DBC1C79" w14:textId="77777777" w:rsidR="00A64891" w:rsidRPr="00A64891" w:rsidRDefault="00A64891" w:rsidP="00C07812">
      <w:pPr>
        <w:spacing w:before="0" w:after="80"/>
        <w:rPr>
          <w:sz w:val="16"/>
          <w:szCs w:val="16"/>
        </w:rPr>
      </w:pPr>
      <w:r w:rsidRPr="00A64891">
        <w:rPr>
          <w:noProof/>
          <w:sz w:val="16"/>
          <w:szCs w:val="16"/>
          <w:lang w:val="en-AU" w:eastAsia="en-AU"/>
        </w:rPr>
        <mc:AlternateContent>
          <mc:Choice Requires="wps">
            <w:drawing>
              <wp:inline distT="0" distB="0" distL="0" distR="0" wp14:anchorId="33C1A39A" wp14:editId="26AE0E02">
                <wp:extent cx="8860536" cy="54864"/>
                <wp:effectExtent l="0" t="0" r="0" b="2540"/>
                <wp:docPr id="1" name="Rectangle 1" descr="Decorative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60536" cy="54864"/>
                        </a:xfrm>
                        <a:prstGeom prst="rect">
                          <a:avLst/>
                        </a:prstGeom>
                        <a:pattFill prst="ltUpDiag">
                          <a:fgClr>
                            <a:schemeClr val="bg1">
                              <a:lumMod val="75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6B1B23" id="Rectangle 1" o:spid="_x0000_s1026" alt="Decorative" style="width:697.7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" fillcolor="#bfbfbf [2412]" stroked="f" strokeweight="1pt">
                <v:fill r:id="rId9" o:title="" color2="white [3212]" type="pattern"/>
                <w10:anchorlock/>
              </v:rect>
            </w:pict>
          </mc:Fallback>
        </mc:AlternateConten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  <w:tblCaption w:val="Layout table"/>
        <w:tblDescription w:val="Project heading table"/>
      </w:tblPr>
      <w:tblGrid>
        <w:gridCol w:w="2341"/>
        <w:gridCol w:w="4643"/>
        <w:gridCol w:w="126"/>
        <w:gridCol w:w="179"/>
        <w:gridCol w:w="6679"/>
      </w:tblGrid>
      <w:tr w:rsidR="00F059BC" w14:paraId="1BEF31EE" w14:textId="77777777" w:rsidTr="008F2846">
        <w:trPr>
          <w:trHeight w:val="272"/>
        </w:trPr>
        <w:tc>
          <w:tcPr>
            <w:tcW w:w="838" w:type="pct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49D441F" w14:textId="6C1F91E7" w:rsidR="00F059BC" w:rsidRDefault="00AE2578" w:rsidP="00F059BC">
            <w:pPr>
              <w:pStyle w:val="Heading1"/>
            </w:pPr>
            <w:r>
              <w:t>EVENT</w:t>
            </w:r>
          </w:p>
        </w:tc>
        <w:tc>
          <w:tcPr>
            <w:tcW w:w="1707" w:type="pct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4B1DF9" w14:textId="728E8982" w:rsidR="00F059BC" w:rsidRDefault="00AE2578" w:rsidP="00F059BC">
            <w:pPr>
              <w:pStyle w:val="Heading1"/>
            </w:pPr>
            <w:r>
              <w:t>ACAdemic calendar 2024-25</w:t>
            </w:r>
          </w:p>
        </w:tc>
        <w:tc>
          <w:tcPr>
            <w:tcW w:w="64" w:type="pct"/>
            <w:tcBorders>
              <w:left w:val="single" w:sz="4" w:space="0" w:color="D9D9D9" w:themeColor="background1" w:themeShade="D9"/>
            </w:tcBorders>
          </w:tcPr>
          <w:p w14:paraId="2CC9A297" w14:textId="77777777" w:rsidR="00F059BC" w:rsidRDefault="00F059BC" w:rsidP="007D7DF5"/>
        </w:tc>
        <w:tc>
          <w:tcPr>
            <w:tcW w:w="2391" w:type="pct"/>
            <w:vMerge w:val="restart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30"/>
              <w:gridCol w:w="2059"/>
              <w:gridCol w:w="236"/>
              <w:gridCol w:w="262"/>
              <w:gridCol w:w="3882"/>
            </w:tblGrid>
            <w:tr w:rsidR="00AE2578" w14:paraId="37E69520" w14:textId="73AAE7CD" w:rsidTr="00AE2578">
              <w:trPr>
                <w:trHeight w:val="249"/>
              </w:trPr>
              <w:tc>
                <w:tcPr>
                  <w:tcW w:w="230" w:type="dxa"/>
                  <w:shd w:val="clear" w:color="auto" w:fill="C6EFAE" w:themeFill="accent2" w:themeFillTint="66"/>
                </w:tcPr>
                <w:p w14:paraId="61593B9E" w14:textId="77777777" w:rsidR="00AE2578" w:rsidRDefault="00AE2578" w:rsidP="007D7DF5"/>
              </w:tc>
              <w:tc>
                <w:tcPr>
                  <w:tcW w:w="2059" w:type="dxa"/>
                  <w:tcBorders>
                    <w:right w:val="single" w:sz="4" w:space="0" w:color="auto"/>
                  </w:tcBorders>
                </w:tcPr>
                <w:p w14:paraId="3750F57D" w14:textId="188C6C0C" w:rsidR="00AE2578" w:rsidRDefault="00AE2578" w:rsidP="007D7DF5">
                  <w:r>
                    <w:t>First Day of School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39FFF85C" w14:textId="77777777" w:rsidR="00AE2578" w:rsidRDefault="00AE2578" w:rsidP="007D7DF5"/>
              </w:tc>
              <w:tc>
                <w:tcPr>
                  <w:tcW w:w="262" w:type="dxa"/>
                  <w:tcBorders>
                    <w:left w:val="single" w:sz="4" w:space="0" w:color="auto"/>
                  </w:tcBorders>
                  <w:shd w:val="clear" w:color="auto" w:fill="FFFF00"/>
                </w:tcPr>
                <w:p w14:paraId="2CA7C41A" w14:textId="77777777" w:rsidR="00AE2578" w:rsidRDefault="00AE2578" w:rsidP="007D7DF5"/>
              </w:tc>
              <w:tc>
                <w:tcPr>
                  <w:tcW w:w="3882" w:type="dxa"/>
                </w:tcPr>
                <w:p w14:paraId="7E8BA924" w14:textId="093FC6CC" w:rsidR="00AE2578" w:rsidRDefault="00AE2578" w:rsidP="007D7DF5">
                  <w:r>
                    <w:t>Test Day</w:t>
                  </w:r>
                </w:p>
              </w:tc>
            </w:tr>
            <w:tr w:rsidR="00AE2578" w14:paraId="385777CF" w14:textId="4EE4CC14" w:rsidTr="00AE2578">
              <w:trPr>
                <w:trHeight w:val="262"/>
              </w:trPr>
              <w:tc>
                <w:tcPr>
                  <w:tcW w:w="230" w:type="dxa"/>
                  <w:shd w:val="clear" w:color="auto" w:fill="FF0000"/>
                </w:tcPr>
                <w:p w14:paraId="23F3C8DD" w14:textId="77777777" w:rsidR="00AE2578" w:rsidRPr="00AE2578" w:rsidRDefault="00AE2578" w:rsidP="007D7DF5">
                  <w:pPr>
                    <w:rPr>
                      <w:color w:val="FF0000"/>
                    </w:rPr>
                  </w:pPr>
                </w:p>
              </w:tc>
              <w:tc>
                <w:tcPr>
                  <w:tcW w:w="2059" w:type="dxa"/>
                  <w:tcBorders>
                    <w:right w:val="single" w:sz="4" w:space="0" w:color="auto"/>
                  </w:tcBorders>
                </w:tcPr>
                <w:p w14:paraId="5A6D90C3" w14:textId="0489A1DB" w:rsidR="00AE2578" w:rsidRDefault="00AE2578" w:rsidP="007D7DF5">
                  <w:r>
                    <w:t>Holidays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7532BD8F" w14:textId="77777777" w:rsidR="00AE2578" w:rsidRDefault="00AE2578" w:rsidP="007D7DF5"/>
              </w:tc>
              <w:tc>
                <w:tcPr>
                  <w:tcW w:w="262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</w:tcPr>
                <w:p w14:paraId="1139889F" w14:textId="77777777" w:rsidR="00AE2578" w:rsidRDefault="00AE2578" w:rsidP="007D7DF5"/>
              </w:tc>
              <w:tc>
                <w:tcPr>
                  <w:tcW w:w="3882" w:type="dxa"/>
                </w:tcPr>
                <w:p w14:paraId="3A75FACD" w14:textId="23478D74" w:rsidR="00AE2578" w:rsidRDefault="00AE2578" w:rsidP="007D7DF5">
                  <w:r>
                    <w:t>PTM</w:t>
                  </w:r>
                </w:p>
              </w:tc>
            </w:tr>
            <w:tr w:rsidR="00AE2578" w14:paraId="5474722E" w14:textId="5B2354A6" w:rsidTr="00AE2578">
              <w:trPr>
                <w:trHeight w:val="249"/>
              </w:trPr>
              <w:tc>
                <w:tcPr>
                  <w:tcW w:w="230" w:type="dxa"/>
                  <w:shd w:val="clear" w:color="auto" w:fill="FFC000"/>
                </w:tcPr>
                <w:p w14:paraId="0E9C1A6B" w14:textId="77777777" w:rsidR="00AE2578" w:rsidRPr="00AE2578" w:rsidRDefault="00AE2578" w:rsidP="007D7DF5">
                  <w:pPr>
                    <w:rPr>
                      <w:color w:val="FFC000"/>
                    </w:rPr>
                  </w:pPr>
                </w:p>
              </w:tc>
              <w:tc>
                <w:tcPr>
                  <w:tcW w:w="2059" w:type="dxa"/>
                  <w:tcBorders>
                    <w:right w:val="single" w:sz="4" w:space="0" w:color="auto"/>
                  </w:tcBorders>
                </w:tcPr>
                <w:p w14:paraId="15AE22A9" w14:textId="15E23BA7" w:rsidR="00AE2578" w:rsidRDefault="00AE2578" w:rsidP="007D7DF5">
                  <w:r>
                    <w:t>National Festivals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0F39D113" w14:textId="77777777" w:rsidR="00AE2578" w:rsidRDefault="00AE2578" w:rsidP="007D7DF5"/>
              </w:tc>
              <w:tc>
                <w:tcPr>
                  <w:tcW w:w="262" w:type="dxa"/>
                  <w:tcBorders>
                    <w:left w:val="single" w:sz="4" w:space="0" w:color="auto"/>
                  </w:tcBorders>
                  <w:shd w:val="clear" w:color="auto" w:fill="CC1A56" w:themeFill="accent5" w:themeFillShade="BF"/>
                </w:tcPr>
                <w:p w14:paraId="5B7FE2C1" w14:textId="77777777" w:rsidR="00AE2578" w:rsidRDefault="00AE2578" w:rsidP="007D7DF5"/>
              </w:tc>
              <w:tc>
                <w:tcPr>
                  <w:tcW w:w="3882" w:type="dxa"/>
                </w:tcPr>
                <w:p w14:paraId="75735DC3" w14:textId="59FF2158" w:rsidR="00AE2578" w:rsidRDefault="00AE2578" w:rsidP="007D7DF5">
                  <w:r>
                    <w:t>Revisions</w:t>
                  </w:r>
                </w:p>
              </w:tc>
            </w:tr>
            <w:tr w:rsidR="00AE2578" w14:paraId="2DCAB6CC" w14:textId="65E0EC89" w:rsidTr="00AE2578">
              <w:trPr>
                <w:trHeight w:val="249"/>
              </w:trPr>
              <w:tc>
                <w:tcPr>
                  <w:tcW w:w="230" w:type="dxa"/>
                  <w:shd w:val="clear" w:color="auto" w:fill="8DD8F3" w:themeFill="accent1" w:themeFillTint="99"/>
                </w:tcPr>
                <w:p w14:paraId="124D1ED0" w14:textId="77777777" w:rsidR="00AE2578" w:rsidRDefault="00AE2578" w:rsidP="00AE2578"/>
              </w:tc>
              <w:tc>
                <w:tcPr>
                  <w:tcW w:w="2059" w:type="dxa"/>
                  <w:tcBorders>
                    <w:right w:val="single" w:sz="4" w:space="0" w:color="auto"/>
                  </w:tcBorders>
                </w:tcPr>
                <w:p w14:paraId="33A3CBB5" w14:textId="33F79C37" w:rsidR="00AE2578" w:rsidRDefault="00AE2578" w:rsidP="00AE2578">
                  <w:r>
                    <w:t>School Events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52C51E31" w14:textId="77777777" w:rsidR="00AE2578" w:rsidRDefault="00AE2578" w:rsidP="00AE2578"/>
              </w:tc>
              <w:tc>
                <w:tcPr>
                  <w:tcW w:w="262" w:type="dxa"/>
                  <w:tcBorders>
                    <w:left w:val="single" w:sz="4" w:space="0" w:color="auto"/>
                  </w:tcBorders>
                  <w:shd w:val="clear" w:color="auto" w:fill="7971BE" w:themeFill="text2" w:themeFillTint="80"/>
                </w:tcPr>
                <w:p w14:paraId="0B854953" w14:textId="77777777" w:rsidR="00AE2578" w:rsidRDefault="00AE2578" w:rsidP="00AE2578"/>
              </w:tc>
              <w:tc>
                <w:tcPr>
                  <w:tcW w:w="3882" w:type="dxa"/>
                </w:tcPr>
                <w:p w14:paraId="00DF36CA" w14:textId="15A14F3C" w:rsidR="00AE2578" w:rsidRDefault="00AE2578" w:rsidP="00AE2578">
                  <w:r>
                    <w:t>Result Day</w:t>
                  </w:r>
                </w:p>
              </w:tc>
            </w:tr>
          </w:tbl>
          <w:p w14:paraId="4E6F391F" w14:textId="6A0AAD86" w:rsidR="00F059BC" w:rsidRDefault="00F059BC" w:rsidP="007D7DF5"/>
        </w:tc>
      </w:tr>
      <w:tr w:rsidR="00F059BC" w14:paraId="3428B4CA" w14:textId="77777777" w:rsidTr="008F2846">
        <w:trPr>
          <w:trHeight w:val="272"/>
        </w:trPr>
        <w:tc>
          <w:tcPr>
            <w:tcW w:w="838" w:type="pct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5B3EDE" w14:textId="4B067712" w:rsidR="00F059BC" w:rsidRDefault="00AE2578" w:rsidP="00AE2578">
            <w:pPr>
              <w:pStyle w:val="Heading1"/>
              <w:ind w:left="0"/>
            </w:pPr>
            <w:r>
              <w:t xml:space="preserve"> School START and     END DATE</w:t>
            </w:r>
          </w:p>
        </w:tc>
        <w:tc>
          <w:tcPr>
            <w:tcW w:w="1707" w:type="pct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187A875" w14:textId="2BA3EEA2" w:rsidR="00F059BC" w:rsidRDefault="00AE2578" w:rsidP="00F059BC">
            <w:pPr>
              <w:pStyle w:val="Heading1"/>
            </w:pPr>
            <w:r>
              <w:t>May – 15</w:t>
            </w:r>
            <w:r w:rsidRPr="00AE2578">
              <w:rPr>
                <w:vertAlign w:val="superscript"/>
              </w:rPr>
              <w:t>th</w:t>
            </w:r>
            <w:r>
              <w:t xml:space="preserve"> to APRIL 5</w:t>
            </w:r>
            <w:proofErr w:type="gramStart"/>
            <w:r w:rsidRPr="00AE2578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.</w:t>
            </w:r>
            <w:proofErr w:type="gramEnd"/>
          </w:p>
        </w:tc>
        <w:tc>
          <w:tcPr>
            <w:tcW w:w="64" w:type="pct"/>
            <w:tcBorders>
              <w:left w:val="single" w:sz="4" w:space="0" w:color="D9D9D9" w:themeColor="background1" w:themeShade="D9"/>
            </w:tcBorders>
          </w:tcPr>
          <w:p w14:paraId="0C567A3B" w14:textId="77777777" w:rsidR="00F059BC" w:rsidRDefault="00F059BC" w:rsidP="007D7DF5"/>
        </w:tc>
        <w:tc>
          <w:tcPr>
            <w:tcW w:w="2391" w:type="pct"/>
            <w:vMerge/>
          </w:tcPr>
          <w:p w14:paraId="6C9BE839" w14:textId="77777777" w:rsidR="00F059BC" w:rsidRDefault="00F059BC" w:rsidP="007D7DF5"/>
        </w:tc>
      </w:tr>
      <w:tr w:rsidR="00A64891" w14:paraId="423ADA88" w14:textId="77777777" w:rsidTr="008F2846">
        <w:trPr>
          <w:trHeight w:hRule="exact" w:val="101"/>
        </w:trPr>
        <w:tc>
          <w:tcPr>
            <w:tcW w:w="2500" w:type="pct"/>
            <w:gridSpan w:val="2"/>
            <w:tcBorders>
              <w:bottom w:val="single" w:sz="18" w:space="0" w:color="D9D9D9" w:themeColor="background1" w:themeShade="D9"/>
            </w:tcBorders>
          </w:tcPr>
          <w:p w14:paraId="18AC7A62" w14:textId="77777777" w:rsidR="00A64891" w:rsidRDefault="00A64891" w:rsidP="007D7DF5"/>
        </w:tc>
        <w:tc>
          <w:tcPr>
            <w:tcW w:w="2500" w:type="pct"/>
            <w:gridSpan w:val="3"/>
            <w:tcBorders>
              <w:bottom w:val="single" w:sz="18" w:space="0" w:color="D9D9D9" w:themeColor="background1" w:themeShade="D9"/>
            </w:tcBorders>
          </w:tcPr>
          <w:p w14:paraId="2BDFC2A4" w14:textId="77777777" w:rsidR="00A64891" w:rsidRDefault="00A64891" w:rsidP="007D7DF5"/>
        </w:tc>
      </w:tr>
    </w:tbl>
    <w:p w14:paraId="66DE5BC9" w14:textId="77777777" w:rsidR="00A64891" w:rsidRDefault="00A64891" w:rsidP="00A64891">
      <w:pPr>
        <w:pStyle w:val="NoSpacing"/>
      </w:pPr>
    </w:p>
    <w:tbl>
      <w:tblPr>
        <w:tblW w:w="5000" w:type="pct"/>
        <w:tblBorders>
          <w:insideH w:val="single" w:sz="24" w:space="0" w:color="FFFFFF" w:themeColor="background1"/>
          <w:insideV w:val="single" w:sz="24" w:space="0" w:color="FFFFFF" w:themeColor="backgroun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ayout table"/>
      </w:tblPr>
      <w:tblGrid>
        <w:gridCol w:w="7140"/>
        <w:gridCol w:w="3492"/>
        <w:gridCol w:w="1841"/>
        <w:gridCol w:w="1495"/>
      </w:tblGrid>
      <w:tr w:rsidR="008F2846" w14:paraId="19F0808A" w14:textId="77777777" w:rsidTr="00AE2578">
        <w:trPr>
          <w:trHeight w:val="360"/>
        </w:trPr>
        <w:tc>
          <w:tcPr>
            <w:tcW w:w="2556" w:type="pct"/>
            <w:vMerge w:val="restart"/>
          </w:tcPr>
          <w:tbl>
            <w:tblPr>
              <w:tblW w:w="7110" w:type="dxa"/>
              <w:tblBorders>
                <w:insideH w:val="single" w:sz="24" w:space="0" w:color="FFFFFF" w:themeColor="background1"/>
                <w:insideV w:val="single" w:sz="24" w:space="0" w:color="FFFFFF" w:themeColor="background1"/>
              </w:tblBorders>
              <w:tblCellMar>
                <w:left w:w="0" w:type="dxa"/>
                <w:right w:w="0" w:type="dxa"/>
              </w:tblCellMar>
              <w:tblLook w:val="0600" w:firstRow="0" w:lastRow="0" w:firstColumn="0" w:lastColumn="0" w:noHBand="1" w:noVBand="1"/>
              <w:tblCaption w:val="Content table"/>
            </w:tblPr>
            <w:tblGrid>
              <w:gridCol w:w="3478"/>
              <w:gridCol w:w="1741"/>
              <w:gridCol w:w="1891"/>
            </w:tblGrid>
            <w:tr w:rsidR="008F2846" w14:paraId="40DBD328" w14:textId="77777777" w:rsidTr="00AE2578">
              <w:tc>
                <w:tcPr>
                  <w:tcW w:w="2446" w:type="pct"/>
                </w:tcPr>
                <w:p w14:paraId="7B7419B0" w14:textId="77777777" w:rsidR="008F2846" w:rsidRDefault="00955818" w:rsidP="00F059BC">
                  <w:pPr>
                    <w:pStyle w:val="Heading2"/>
                  </w:pPr>
                  <w:sdt>
                    <w:sdtPr>
                      <w:id w:val="-765077723"/>
                      <w:placeholder>
                        <w:docPart w:val="4BE1EA72258746B6B57B307693D44FEF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8F2846">
                        <w:t>Project Phase</w:t>
                      </w:r>
                    </w:sdtContent>
                  </w:sdt>
                </w:p>
              </w:tc>
              <w:tc>
                <w:tcPr>
                  <w:tcW w:w="1224" w:type="pct"/>
                </w:tcPr>
                <w:p w14:paraId="300A75D1" w14:textId="77777777" w:rsidR="008F2846" w:rsidRDefault="00955818" w:rsidP="00F059BC">
                  <w:pPr>
                    <w:pStyle w:val="Heading2"/>
                  </w:pPr>
                  <w:sdt>
                    <w:sdtPr>
                      <w:id w:val="-402905609"/>
                      <w:placeholder>
                        <w:docPart w:val="38BCF11D0F7B4DB08AAC37B371BA3675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8F2846">
                        <w:t>Starting</w:t>
                      </w:r>
                    </w:sdtContent>
                  </w:sdt>
                </w:p>
              </w:tc>
              <w:tc>
                <w:tcPr>
                  <w:tcW w:w="1330" w:type="pct"/>
                </w:tcPr>
                <w:p w14:paraId="1C569697" w14:textId="77777777" w:rsidR="008F2846" w:rsidRDefault="00955818" w:rsidP="00F059BC">
                  <w:pPr>
                    <w:pStyle w:val="Heading2"/>
                  </w:pPr>
                  <w:sdt>
                    <w:sdtPr>
                      <w:id w:val="-1116677287"/>
                      <w:placeholder>
                        <w:docPart w:val="A92DF94B5A5E4628A9E01F51B157AE16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8F2846">
                        <w:t>Ending</w:t>
                      </w:r>
                    </w:sdtContent>
                  </w:sdt>
                </w:p>
              </w:tc>
            </w:tr>
            <w:tr w:rsidR="00AE2578" w14:paraId="3B747A27" w14:textId="77777777" w:rsidTr="00AE2578">
              <w:trPr>
                <w:trHeight w:val="360"/>
              </w:trPr>
              <w:tc>
                <w:tcPr>
                  <w:tcW w:w="2446" w:type="pct"/>
                  <w:shd w:val="clear" w:color="auto" w:fill="42BFEB" w:themeFill="accent1"/>
                </w:tcPr>
                <w:p w14:paraId="4C407721" w14:textId="07126F15" w:rsidR="00AE2578" w:rsidRDefault="00AE2578" w:rsidP="00AE2578">
                  <w:pPr>
                    <w:pStyle w:val="Heading3"/>
                  </w:pPr>
                  <w:r>
                    <w:t>Periodic Test 1</w:t>
                  </w:r>
                </w:p>
              </w:tc>
              <w:tc>
                <w:tcPr>
                  <w:tcW w:w="1224" w:type="pct"/>
                  <w:shd w:val="clear" w:color="auto" w:fill="B3E5F7" w:themeFill="accent1" w:themeFillTint="66"/>
                </w:tcPr>
                <w:p w14:paraId="6026FF68" w14:textId="4B6937E3" w:rsidR="00AE2578" w:rsidRDefault="00AE2578" w:rsidP="00AE2578">
                  <w:pPr>
                    <w:pStyle w:val="TableText"/>
                  </w:pPr>
                  <w:r>
                    <w:t>08-07-2024</w:t>
                  </w:r>
                </w:p>
              </w:tc>
              <w:tc>
                <w:tcPr>
                  <w:tcW w:w="1330" w:type="pct"/>
                  <w:shd w:val="clear" w:color="auto" w:fill="B3E5F7" w:themeFill="accent1" w:themeFillTint="66"/>
                </w:tcPr>
                <w:p w14:paraId="5321317D" w14:textId="73811AF8" w:rsidR="00AE2578" w:rsidRDefault="00AE2578" w:rsidP="00AE2578">
                  <w:pPr>
                    <w:pStyle w:val="TableText"/>
                  </w:pPr>
                  <w:r>
                    <w:t>15-07-2024</w:t>
                  </w:r>
                </w:p>
              </w:tc>
            </w:tr>
            <w:tr w:rsidR="00AE2578" w14:paraId="284CA3A9" w14:textId="77777777" w:rsidTr="00AE2578">
              <w:trPr>
                <w:trHeight w:val="360"/>
              </w:trPr>
              <w:tc>
                <w:tcPr>
                  <w:tcW w:w="2446" w:type="pct"/>
                  <w:shd w:val="clear" w:color="auto" w:fill="72D936" w:themeFill="accent2"/>
                </w:tcPr>
                <w:p w14:paraId="7E7EF9AA" w14:textId="43ABB0E9" w:rsidR="00AE2578" w:rsidRDefault="00AE2578" w:rsidP="00AE2578">
                  <w:pPr>
                    <w:pStyle w:val="Heading3"/>
                  </w:pPr>
                  <w:r>
                    <w:t>Periodic Test 2</w:t>
                  </w:r>
                </w:p>
              </w:tc>
              <w:tc>
                <w:tcPr>
                  <w:tcW w:w="1224" w:type="pct"/>
                  <w:shd w:val="clear" w:color="auto" w:fill="C6EFAE" w:themeFill="accent2" w:themeFillTint="66"/>
                </w:tcPr>
                <w:p w14:paraId="683CE43E" w14:textId="6A806880" w:rsidR="00AE2578" w:rsidRDefault="00AE2578" w:rsidP="00AE2578">
                  <w:pPr>
                    <w:pStyle w:val="TableText"/>
                  </w:pPr>
                  <w:r>
                    <w:t>16-08-2024</w:t>
                  </w:r>
                </w:p>
              </w:tc>
              <w:tc>
                <w:tcPr>
                  <w:tcW w:w="1330" w:type="pct"/>
                  <w:shd w:val="clear" w:color="auto" w:fill="C6EFAE" w:themeFill="accent2" w:themeFillTint="66"/>
                </w:tcPr>
                <w:p w14:paraId="030D1789" w14:textId="058BD662" w:rsidR="00AE2578" w:rsidRDefault="00AE2578" w:rsidP="00AE2578">
                  <w:pPr>
                    <w:pStyle w:val="TableText"/>
                  </w:pPr>
                  <w:r>
                    <w:t>24-07-2024</w:t>
                  </w:r>
                </w:p>
              </w:tc>
            </w:tr>
            <w:tr w:rsidR="00AE2578" w14:paraId="0795E4C5" w14:textId="77777777" w:rsidTr="00AE2578">
              <w:trPr>
                <w:trHeight w:val="360"/>
              </w:trPr>
              <w:tc>
                <w:tcPr>
                  <w:tcW w:w="2446" w:type="pct"/>
                  <w:shd w:val="clear" w:color="auto" w:fill="FFB279" w:themeFill="accent3" w:themeFillTint="99"/>
                </w:tcPr>
                <w:p w14:paraId="1F2F496A" w14:textId="4537CBC1" w:rsidR="00AE2578" w:rsidRDefault="00AE2578" w:rsidP="00AE2578">
                  <w:pPr>
                    <w:pStyle w:val="Heading3"/>
                  </w:pPr>
                  <w:r>
                    <w:t>Summative assessment 1</w:t>
                  </w:r>
                </w:p>
              </w:tc>
              <w:tc>
                <w:tcPr>
                  <w:tcW w:w="1224" w:type="pct"/>
                  <w:shd w:val="clear" w:color="auto" w:fill="FFCCA6" w:themeFill="accent3" w:themeFillTint="66"/>
                </w:tcPr>
                <w:p w14:paraId="742028C4" w14:textId="50DF35A9" w:rsidR="00AE2578" w:rsidRDefault="00AE2578" w:rsidP="00AE2578">
                  <w:pPr>
                    <w:pStyle w:val="TableText"/>
                  </w:pPr>
                  <w:r>
                    <w:t>23-09-2024</w:t>
                  </w:r>
                </w:p>
              </w:tc>
              <w:tc>
                <w:tcPr>
                  <w:tcW w:w="1330" w:type="pct"/>
                  <w:shd w:val="clear" w:color="auto" w:fill="FFCCA6" w:themeFill="accent3" w:themeFillTint="66"/>
                </w:tcPr>
                <w:p w14:paraId="10C8EF6D" w14:textId="64F867F0" w:rsidR="00AE2578" w:rsidRDefault="00AE2578" w:rsidP="00AE2578">
                  <w:pPr>
                    <w:pStyle w:val="TableText"/>
                  </w:pPr>
                  <w:r>
                    <w:t>30-07-2024</w:t>
                  </w:r>
                </w:p>
              </w:tc>
            </w:tr>
            <w:tr w:rsidR="00AE2578" w14:paraId="71FA3603" w14:textId="77777777" w:rsidTr="00AE2578">
              <w:trPr>
                <w:trHeight w:val="360"/>
              </w:trPr>
              <w:tc>
                <w:tcPr>
                  <w:tcW w:w="2446" w:type="pct"/>
                  <w:shd w:val="clear" w:color="auto" w:fill="BDB0E2" w:themeFill="accent4" w:themeFillTint="99"/>
                </w:tcPr>
                <w:p w14:paraId="1C760793" w14:textId="2A692067" w:rsidR="00AE2578" w:rsidRDefault="00AE2578" w:rsidP="00AE2578">
                  <w:pPr>
                    <w:pStyle w:val="Heading3"/>
                  </w:pPr>
                  <w:r>
                    <w:t>Periodic Test 3</w:t>
                  </w:r>
                </w:p>
              </w:tc>
              <w:tc>
                <w:tcPr>
                  <w:tcW w:w="1224" w:type="pct"/>
                  <w:shd w:val="clear" w:color="auto" w:fill="D3CAEC" w:themeFill="accent4" w:themeFillTint="66"/>
                </w:tcPr>
                <w:p w14:paraId="770D5A1B" w14:textId="7CA4F1DD" w:rsidR="00AE2578" w:rsidRDefault="00AE2578" w:rsidP="00AE2578">
                  <w:pPr>
                    <w:pStyle w:val="TableText"/>
                  </w:pPr>
                  <w:r>
                    <w:t>02-12-2024</w:t>
                  </w:r>
                </w:p>
              </w:tc>
              <w:tc>
                <w:tcPr>
                  <w:tcW w:w="1330" w:type="pct"/>
                  <w:shd w:val="clear" w:color="auto" w:fill="D3CAEC" w:themeFill="accent4" w:themeFillTint="66"/>
                </w:tcPr>
                <w:p w14:paraId="5646B77E" w14:textId="6F117CB3" w:rsidR="00AE2578" w:rsidRDefault="00AE2578" w:rsidP="00AE2578">
                  <w:pPr>
                    <w:pStyle w:val="TableText"/>
                  </w:pPr>
                  <w:r>
                    <w:t>1</w:t>
                  </w:r>
                  <w:r>
                    <w:t>0-12-2024</w:t>
                  </w:r>
                </w:p>
              </w:tc>
            </w:tr>
            <w:tr w:rsidR="00AE2578" w14:paraId="5B3A28DA" w14:textId="77777777" w:rsidTr="00AE2578">
              <w:trPr>
                <w:trHeight w:val="360"/>
              </w:trPr>
              <w:tc>
                <w:tcPr>
                  <w:tcW w:w="2446" w:type="pct"/>
                  <w:shd w:val="clear" w:color="auto" w:fill="F194B3" w:themeFill="accent5" w:themeFillTint="99"/>
                </w:tcPr>
                <w:p w14:paraId="26F6F7BE" w14:textId="6CBA048C" w:rsidR="00AE2578" w:rsidRDefault="00AE2578" w:rsidP="00AE2578">
                  <w:pPr>
                    <w:pStyle w:val="Heading3"/>
                  </w:pPr>
                  <w:r>
                    <w:t>Periodic Test 4</w:t>
                  </w:r>
                </w:p>
              </w:tc>
              <w:tc>
                <w:tcPr>
                  <w:tcW w:w="1224" w:type="pct"/>
                  <w:shd w:val="clear" w:color="auto" w:fill="F5B7CC" w:themeFill="accent5" w:themeFillTint="66"/>
                </w:tcPr>
                <w:p w14:paraId="6B8B082A" w14:textId="4982F263" w:rsidR="00AE2578" w:rsidRDefault="00AE2578" w:rsidP="00AE2578">
                  <w:pPr>
                    <w:pStyle w:val="TableText"/>
                  </w:pPr>
                  <w:r>
                    <w:t>16-01-2024</w:t>
                  </w:r>
                </w:p>
              </w:tc>
              <w:tc>
                <w:tcPr>
                  <w:tcW w:w="1330" w:type="pct"/>
                  <w:shd w:val="clear" w:color="auto" w:fill="F5B7CC" w:themeFill="accent5" w:themeFillTint="66"/>
                </w:tcPr>
                <w:p w14:paraId="4FC532C9" w14:textId="04BEBA54" w:rsidR="00AE2578" w:rsidRDefault="00AE2578" w:rsidP="00AE2578">
                  <w:pPr>
                    <w:pStyle w:val="TableText"/>
                  </w:pPr>
                  <w:r>
                    <w:t>24-01-2024</w:t>
                  </w:r>
                </w:p>
              </w:tc>
            </w:tr>
            <w:tr w:rsidR="00AE2578" w14:paraId="7A9495D3" w14:textId="77777777" w:rsidTr="00AE2578">
              <w:trPr>
                <w:trHeight w:val="360"/>
              </w:trPr>
              <w:tc>
                <w:tcPr>
                  <w:tcW w:w="2446" w:type="pct"/>
                  <w:shd w:val="clear" w:color="auto" w:fill="FFB300" w:themeFill="accent6"/>
                </w:tcPr>
                <w:p w14:paraId="613E193F" w14:textId="2F79D845" w:rsidR="00AE2578" w:rsidRDefault="00AE2578" w:rsidP="00AE2578">
                  <w:pPr>
                    <w:pStyle w:val="Heading3"/>
                  </w:pPr>
                  <w:r>
                    <w:t>Summative assessment 2</w:t>
                  </w:r>
                </w:p>
              </w:tc>
              <w:tc>
                <w:tcPr>
                  <w:tcW w:w="1224" w:type="pct"/>
                  <w:shd w:val="clear" w:color="auto" w:fill="FFE099" w:themeFill="accent6" w:themeFillTint="66"/>
                </w:tcPr>
                <w:p w14:paraId="265B6EDD" w14:textId="6B5BCCC4" w:rsidR="00AE2578" w:rsidRDefault="00AE2578" w:rsidP="00AE2578">
                  <w:pPr>
                    <w:pStyle w:val="TableText"/>
                  </w:pPr>
                  <w:r>
                    <w:t>17-03-2024</w:t>
                  </w:r>
                </w:p>
              </w:tc>
              <w:tc>
                <w:tcPr>
                  <w:tcW w:w="1330" w:type="pct"/>
                  <w:shd w:val="clear" w:color="auto" w:fill="FFE099" w:themeFill="accent6" w:themeFillTint="66"/>
                </w:tcPr>
                <w:p w14:paraId="1CB8DA1F" w14:textId="2F4E6294" w:rsidR="00AE2578" w:rsidRDefault="00AE2578" w:rsidP="00AE2578">
                  <w:pPr>
                    <w:pStyle w:val="TableText"/>
                  </w:pPr>
                  <w:r>
                    <w:t>02-04-2024</w:t>
                  </w:r>
                </w:p>
              </w:tc>
            </w:tr>
          </w:tbl>
          <w:p w14:paraId="3144B331" w14:textId="77777777" w:rsidR="008F2846" w:rsidRDefault="008F2846" w:rsidP="007D7DF5">
            <w:pPr>
              <w:spacing w:after="160" w:line="300" w:lineRule="auto"/>
            </w:pPr>
          </w:p>
        </w:tc>
        <w:tc>
          <w:tcPr>
            <w:tcW w:w="1250" w:type="pct"/>
          </w:tcPr>
          <w:p w14:paraId="339B3C3D" w14:textId="77777777" w:rsidR="008F2846" w:rsidRDefault="00955818" w:rsidP="008F2846">
            <w:pPr>
              <w:pStyle w:val="Heading2"/>
            </w:pPr>
            <w:sdt>
              <w:sdtPr>
                <w:id w:val="1159650405"/>
                <w:placeholder>
                  <w:docPart w:val="6D7877C9C65E45BBA6BBF6D40DD77909"/>
                </w:placeholder>
                <w:temporary/>
                <w:showingPlcHdr/>
                <w15:appearance w15:val="hidden"/>
              </w:sdtPr>
              <w:sdtEndPr/>
              <w:sdtContent>
                <w:r w:rsidR="008F2846">
                  <w:t>Project Phase</w:t>
                </w:r>
              </w:sdtContent>
            </w:sdt>
          </w:p>
        </w:tc>
        <w:tc>
          <w:tcPr>
            <w:tcW w:w="659" w:type="pct"/>
          </w:tcPr>
          <w:p w14:paraId="6562B70A" w14:textId="7902FAAF" w:rsidR="008F2846" w:rsidRDefault="00AE2578" w:rsidP="008F2846">
            <w:pPr>
              <w:pStyle w:val="Heading2"/>
            </w:pPr>
            <w:r>
              <w:t>Date</w:t>
            </w:r>
          </w:p>
        </w:tc>
        <w:tc>
          <w:tcPr>
            <w:tcW w:w="535" w:type="pct"/>
          </w:tcPr>
          <w:p w14:paraId="1714F465" w14:textId="000E40EE" w:rsidR="008F2846" w:rsidRDefault="00AE2578" w:rsidP="008F2846">
            <w:pPr>
              <w:pStyle w:val="Heading2"/>
            </w:pPr>
            <w:r>
              <w:t>DAY</w:t>
            </w:r>
          </w:p>
        </w:tc>
      </w:tr>
      <w:tr w:rsidR="008F2846" w14:paraId="78E2D9DC" w14:textId="77777777" w:rsidTr="00AE2578">
        <w:trPr>
          <w:trHeight w:val="360"/>
        </w:trPr>
        <w:tc>
          <w:tcPr>
            <w:tcW w:w="2556" w:type="pct"/>
            <w:vMerge/>
          </w:tcPr>
          <w:p w14:paraId="3A7FEA4D" w14:textId="77777777" w:rsidR="008F2846" w:rsidRDefault="008F2846" w:rsidP="00F059BC">
            <w:pPr>
              <w:pStyle w:val="Heading2"/>
            </w:pPr>
          </w:p>
        </w:tc>
        <w:tc>
          <w:tcPr>
            <w:tcW w:w="1250" w:type="pct"/>
            <w:shd w:val="clear" w:color="auto" w:fill="F2F2F2" w:themeFill="background1" w:themeFillShade="F2"/>
          </w:tcPr>
          <w:p w14:paraId="584C6057" w14:textId="6574D412" w:rsidR="008F2846" w:rsidRDefault="00AE2578" w:rsidP="008F2846">
            <w:pPr>
              <w:pStyle w:val="TableText"/>
            </w:pPr>
            <w:r>
              <w:t>Parent Teacher Meeting 1</w:t>
            </w:r>
          </w:p>
        </w:tc>
        <w:tc>
          <w:tcPr>
            <w:tcW w:w="659" w:type="pct"/>
            <w:shd w:val="clear" w:color="auto" w:fill="F2F2F2" w:themeFill="background1" w:themeFillShade="F2"/>
          </w:tcPr>
          <w:p w14:paraId="0518D7AE" w14:textId="3A89D6E9" w:rsidR="008F2846" w:rsidRDefault="00AE2578" w:rsidP="008F2846">
            <w:pPr>
              <w:pStyle w:val="TableText"/>
            </w:pPr>
            <w:r>
              <w:t>20-07-2024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2516DB2B" w14:textId="39E13A9B" w:rsidR="008F2846" w:rsidRDefault="00AE2578" w:rsidP="008F2846">
            <w:pPr>
              <w:pStyle w:val="TableText"/>
            </w:pPr>
            <w:r>
              <w:t>Saturday</w:t>
            </w:r>
          </w:p>
        </w:tc>
      </w:tr>
      <w:tr w:rsidR="00AE2578" w14:paraId="15696567" w14:textId="77777777" w:rsidTr="00AE2578">
        <w:trPr>
          <w:trHeight w:val="360"/>
        </w:trPr>
        <w:tc>
          <w:tcPr>
            <w:tcW w:w="2556" w:type="pct"/>
            <w:vMerge/>
          </w:tcPr>
          <w:p w14:paraId="31CCB393" w14:textId="77777777" w:rsidR="00AE2578" w:rsidRDefault="00AE2578" w:rsidP="00AE2578">
            <w:pPr>
              <w:pStyle w:val="Heading2"/>
            </w:pPr>
          </w:p>
        </w:tc>
        <w:tc>
          <w:tcPr>
            <w:tcW w:w="1250" w:type="pct"/>
            <w:shd w:val="clear" w:color="auto" w:fill="F2F2F2" w:themeFill="background1" w:themeFillShade="F2"/>
          </w:tcPr>
          <w:p w14:paraId="1511E28D" w14:textId="28965DEF" w:rsidR="00AE2578" w:rsidRDefault="00AE2578" w:rsidP="00AE2578">
            <w:pPr>
              <w:pStyle w:val="TableText"/>
            </w:pPr>
            <w:r>
              <w:t xml:space="preserve">Parent Teacher Meeting </w:t>
            </w:r>
            <w:r>
              <w:t>2</w:t>
            </w:r>
          </w:p>
        </w:tc>
        <w:tc>
          <w:tcPr>
            <w:tcW w:w="659" w:type="pct"/>
            <w:shd w:val="clear" w:color="auto" w:fill="F2F2F2" w:themeFill="background1" w:themeFillShade="F2"/>
          </w:tcPr>
          <w:p w14:paraId="6A2CEE06" w14:textId="609ABE93" w:rsidR="00AE2578" w:rsidRDefault="00AE2578" w:rsidP="00AE2578">
            <w:pPr>
              <w:pStyle w:val="TableText"/>
            </w:pPr>
            <w:r>
              <w:t>31-08-2024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58B43BDD" w14:textId="4015F8E8" w:rsidR="00AE2578" w:rsidRDefault="00AE2578" w:rsidP="00AE2578">
            <w:pPr>
              <w:pStyle w:val="TableText"/>
            </w:pPr>
            <w:r>
              <w:t>Saturday</w:t>
            </w:r>
          </w:p>
        </w:tc>
      </w:tr>
      <w:tr w:rsidR="00AE2578" w14:paraId="4E3BEAC8" w14:textId="77777777" w:rsidTr="00AE2578">
        <w:trPr>
          <w:trHeight w:val="360"/>
        </w:trPr>
        <w:tc>
          <w:tcPr>
            <w:tcW w:w="2556" w:type="pct"/>
            <w:vMerge/>
          </w:tcPr>
          <w:p w14:paraId="0763EB46" w14:textId="77777777" w:rsidR="00AE2578" w:rsidRDefault="00AE2578" w:rsidP="00AE2578">
            <w:pPr>
              <w:pStyle w:val="Heading2"/>
            </w:pPr>
          </w:p>
        </w:tc>
        <w:tc>
          <w:tcPr>
            <w:tcW w:w="1250" w:type="pct"/>
            <w:shd w:val="clear" w:color="auto" w:fill="F2F2F2" w:themeFill="background1" w:themeFillShade="F2"/>
          </w:tcPr>
          <w:p w14:paraId="1F45A184" w14:textId="78609715" w:rsidR="00AE2578" w:rsidRDefault="00AE2578" w:rsidP="00AE2578">
            <w:pPr>
              <w:pStyle w:val="TableText"/>
            </w:pPr>
            <w:r>
              <w:t xml:space="preserve">Parent Teacher Meeting </w:t>
            </w:r>
            <w:r>
              <w:t>3</w:t>
            </w:r>
          </w:p>
        </w:tc>
        <w:tc>
          <w:tcPr>
            <w:tcW w:w="659" w:type="pct"/>
            <w:shd w:val="clear" w:color="auto" w:fill="F2F2F2" w:themeFill="background1" w:themeFillShade="F2"/>
          </w:tcPr>
          <w:p w14:paraId="4D520A90" w14:textId="57902612" w:rsidR="00AE2578" w:rsidRDefault="00AE2578" w:rsidP="00AE2578">
            <w:pPr>
              <w:pStyle w:val="TableText"/>
            </w:pPr>
            <w:r>
              <w:t>05-09-2024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5F6C0656" w14:textId="277A7832" w:rsidR="00AE2578" w:rsidRDefault="00AE2578" w:rsidP="00AE2578">
            <w:pPr>
              <w:pStyle w:val="TableText"/>
            </w:pPr>
            <w:r>
              <w:t>Saturday</w:t>
            </w:r>
          </w:p>
        </w:tc>
      </w:tr>
      <w:tr w:rsidR="00AE2578" w14:paraId="356B61B6" w14:textId="77777777" w:rsidTr="00AE2578">
        <w:trPr>
          <w:trHeight w:val="360"/>
        </w:trPr>
        <w:tc>
          <w:tcPr>
            <w:tcW w:w="2556" w:type="pct"/>
            <w:vMerge/>
          </w:tcPr>
          <w:p w14:paraId="6BAAD6D1" w14:textId="77777777" w:rsidR="00AE2578" w:rsidRDefault="00AE2578" w:rsidP="00AE2578">
            <w:pPr>
              <w:pStyle w:val="Heading2"/>
            </w:pPr>
          </w:p>
        </w:tc>
        <w:tc>
          <w:tcPr>
            <w:tcW w:w="1250" w:type="pct"/>
            <w:shd w:val="clear" w:color="auto" w:fill="F2F2F2" w:themeFill="background1" w:themeFillShade="F2"/>
          </w:tcPr>
          <w:p w14:paraId="13FFF9CD" w14:textId="510506B2" w:rsidR="00AE2578" w:rsidRDefault="00AE2578" w:rsidP="00AE2578">
            <w:pPr>
              <w:pStyle w:val="TableText"/>
            </w:pPr>
            <w:r>
              <w:t xml:space="preserve">Parent Teacher Meeting </w:t>
            </w:r>
            <w:r>
              <w:t>4</w:t>
            </w:r>
          </w:p>
        </w:tc>
        <w:tc>
          <w:tcPr>
            <w:tcW w:w="659" w:type="pct"/>
            <w:shd w:val="clear" w:color="auto" w:fill="F2F2F2" w:themeFill="background1" w:themeFillShade="F2"/>
          </w:tcPr>
          <w:p w14:paraId="5E1EFA46" w14:textId="76551D5C" w:rsidR="00AE2578" w:rsidRDefault="00AE2578" w:rsidP="00AE2578">
            <w:pPr>
              <w:pStyle w:val="TableText"/>
            </w:pPr>
            <w:r>
              <w:t>14-12-2024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6574303C" w14:textId="7F3BAF92" w:rsidR="00AE2578" w:rsidRDefault="00AE2578" w:rsidP="00AE2578">
            <w:pPr>
              <w:pStyle w:val="TableText"/>
            </w:pPr>
            <w:r>
              <w:t>Saturday</w:t>
            </w:r>
          </w:p>
        </w:tc>
      </w:tr>
      <w:tr w:rsidR="00AE2578" w14:paraId="075C583E" w14:textId="77777777" w:rsidTr="00AE2578">
        <w:trPr>
          <w:trHeight w:val="360"/>
        </w:trPr>
        <w:tc>
          <w:tcPr>
            <w:tcW w:w="2556" w:type="pct"/>
            <w:vMerge/>
          </w:tcPr>
          <w:p w14:paraId="73905CE1" w14:textId="77777777" w:rsidR="00AE2578" w:rsidRDefault="00AE2578" w:rsidP="00AE2578">
            <w:pPr>
              <w:pStyle w:val="Heading2"/>
            </w:pPr>
          </w:p>
        </w:tc>
        <w:tc>
          <w:tcPr>
            <w:tcW w:w="1250" w:type="pct"/>
            <w:shd w:val="clear" w:color="auto" w:fill="F2F2F2" w:themeFill="background1" w:themeFillShade="F2"/>
          </w:tcPr>
          <w:p w14:paraId="044814CF" w14:textId="236EE2A6" w:rsidR="00AE2578" w:rsidRDefault="00AE2578" w:rsidP="00AE2578">
            <w:pPr>
              <w:pStyle w:val="TableText"/>
            </w:pPr>
            <w:r>
              <w:t xml:space="preserve">Parent Teacher Meeting </w:t>
            </w:r>
            <w:r>
              <w:t>5</w:t>
            </w:r>
          </w:p>
        </w:tc>
        <w:tc>
          <w:tcPr>
            <w:tcW w:w="659" w:type="pct"/>
            <w:shd w:val="clear" w:color="auto" w:fill="F2F2F2" w:themeFill="background1" w:themeFillShade="F2"/>
          </w:tcPr>
          <w:p w14:paraId="5C53006C" w14:textId="0658B59B" w:rsidR="00AE2578" w:rsidRDefault="00AE2578" w:rsidP="00AE2578">
            <w:pPr>
              <w:pStyle w:val="TableText"/>
            </w:pPr>
            <w:r>
              <w:t>31-01-2025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7744040D" w14:textId="15E655F5" w:rsidR="00AE2578" w:rsidRDefault="00AE2578" w:rsidP="00AE2578">
            <w:pPr>
              <w:pStyle w:val="TableText"/>
            </w:pPr>
            <w:r>
              <w:t>Saturday</w:t>
            </w:r>
          </w:p>
        </w:tc>
      </w:tr>
      <w:tr w:rsidR="00AE2578" w14:paraId="2075BBE8" w14:textId="77777777" w:rsidTr="00AE2578">
        <w:trPr>
          <w:trHeight w:val="360"/>
        </w:trPr>
        <w:tc>
          <w:tcPr>
            <w:tcW w:w="2556" w:type="pct"/>
            <w:vMerge/>
          </w:tcPr>
          <w:p w14:paraId="7CB1FD30" w14:textId="77777777" w:rsidR="00AE2578" w:rsidRDefault="00AE2578" w:rsidP="00AE2578">
            <w:pPr>
              <w:pStyle w:val="Heading2"/>
            </w:pPr>
          </w:p>
        </w:tc>
        <w:tc>
          <w:tcPr>
            <w:tcW w:w="1250" w:type="pct"/>
            <w:shd w:val="clear" w:color="auto" w:fill="F2F2F2" w:themeFill="background1" w:themeFillShade="F2"/>
          </w:tcPr>
          <w:p w14:paraId="534B2341" w14:textId="0F5F545E" w:rsidR="00AE2578" w:rsidRDefault="00AE2578" w:rsidP="00AE2578">
            <w:pPr>
              <w:pStyle w:val="TableText"/>
            </w:pPr>
            <w:r>
              <w:t>Result Day</w:t>
            </w:r>
          </w:p>
        </w:tc>
        <w:tc>
          <w:tcPr>
            <w:tcW w:w="659" w:type="pct"/>
            <w:shd w:val="clear" w:color="auto" w:fill="F2F2F2" w:themeFill="background1" w:themeFillShade="F2"/>
          </w:tcPr>
          <w:p w14:paraId="04946888" w14:textId="51519924" w:rsidR="00AE2578" w:rsidRDefault="00AE2578" w:rsidP="00AE2578">
            <w:pPr>
              <w:pStyle w:val="TableText"/>
            </w:pPr>
            <w:r>
              <w:t>12-04-2025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4C7ADCCE" w14:textId="084088F3" w:rsidR="00AE2578" w:rsidRDefault="00AE2578" w:rsidP="00AE2578">
            <w:pPr>
              <w:pStyle w:val="TableText"/>
            </w:pPr>
            <w:r>
              <w:t>Saturday</w:t>
            </w:r>
          </w:p>
        </w:tc>
      </w:tr>
    </w:tbl>
    <w:p w14:paraId="5FB66A6D" w14:textId="77777777" w:rsidR="00A64891" w:rsidRDefault="00A64891" w:rsidP="00A64891">
      <w:pPr>
        <w:pStyle w:val="NoSpacing"/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  <w:tblCaption w:val="Calendar layout table"/>
        <w:tblDescription w:val="Calendar"/>
      </w:tblPr>
      <w:tblGrid>
        <w:gridCol w:w="330"/>
        <w:gridCol w:w="331"/>
        <w:gridCol w:w="331"/>
        <w:gridCol w:w="332"/>
        <w:gridCol w:w="332"/>
        <w:gridCol w:w="332"/>
        <w:gridCol w:w="332"/>
        <w:gridCol w:w="331"/>
        <w:gridCol w:w="331"/>
        <w:gridCol w:w="332"/>
        <w:gridCol w:w="331"/>
        <w:gridCol w:w="332"/>
        <w:gridCol w:w="331"/>
        <w:gridCol w:w="332"/>
        <w:gridCol w:w="331"/>
        <w:gridCol w:w="332"/>
        <w:gridCol w:w="331"/>
        <w:gridCol w:w="332"/>
        <w:gridCol w:w="331"/>
        <w:gridCol w:w="332"/>
        <w:gridCol w:w="332"/>
        <w:gridCol w:w="331"/>
        <w:gridCol w:w="331"/>
        <w:gridCol w:w="332"/>
        <w:gridCol w:w="331"/>
        <w:gridCol w:w="332"/>
        <w:gridCol w:w="331"/>
        <w:gridCol w:w="332"/>
        <w:gridCol w:w="331"/>
        <w:gridCol w:w="332"/>
        <w:gridCol w:w="331"/>
        <w:gridCol w:w="332"/>
        <w:gridCol w:w="331"/>
        <w:gridCol w:w="332"/>
        <w:gridCol w:w="332"/>
        <w:gridCol w:w="331"/>
        <w:gridCol w:w="331"/>
        <w:gridCol w:w="332"/>
        <w:gridCol w:w="331"/>
        <w:gridCol w:w="332"/>
        <w:gridCol w:w="331"/>
        <w:gridCol w:w="332"/>
      </w:tblGrid>
      <w:tr w:rsidR="00A64891" w14:paraId="5BDE414A" w14:textId="77777777" w:rsidTr="00AA023A"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741DCBCF" w14:textId="02295A07" w:rsidR="00A64891" w:rsidRDefault="00AE2578" w:rsidP="007D7DF5">
            <w:pPr>
              <w:pStyle w:val="Months"/>
            </w:pPr>
            <w:r>
              <w:t>MAY</w:t>
            </w:r>
          </w:p>
        </w:tc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3620B9D6" w14:textId="2FD3C0D4" w:rsidR="00A64891" w:rsidRDefault="00AE2578" w:rsidP="007D7DF5">
            <w:pPr>
              <w:pStyle w:val="Months"/>
            </w:pPr>
            <w:r>
              <w:t>June</w:t>
            </w:r>
          </w:p>
        </w:tc>
        <w:tc>
          <w:tcPr>
            <w:tcW w:w="2321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2086277A" w14:textId="59689036" w:rsidR="00A64891" w:rsidRDefault="00AE2578" w:rsidP="007D7DF5">
            <w:pPr>
              <w:pStyle w:val="Months"/>
            </w:pPr>
            <w:r>
              <w:t>JULY</w:t>
            </w:r>
          </w:p>
        </w:tc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55A539E7" w14:textId="7D80CA90" w:rsidR="00A64891" w:rsidRDefault="00A64891" w:rsidP="007D7DF5">
            <w:pPr>
              <w:pStyle w:val="Months"/>
            </w:pPr>
            <w:r>
              <w:t>A</w:t>
            </w:r>
            <w:r w:rsidR="00AE2578">
              <w:t>ugust</w:t>
            </w:r>
          </w:p>
        </w:tc>
        <w:tc>
          <w:tcPr>
            <w:tcW w:w="2321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3EAB30CE" w14:textId="750B8419" w:rsidR="00A64891" w:rsidRDefault="00AE2578" w:rsidP="007D7DF5">
            <w:pPr>
              <w:pStyle w:val="Months"/>
            </w:pPr>
            <w:r>
              <w:t>SEPTEMBER</w:t>
            </w:r>
          </w:p>
        </w:tc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487C192A" w14:textId="7CF7F4C7" w:rsidR="00A64891" w:rsidRDefault="00AE2578" w:rsidP="007D7DF5">
            <w:pPr>
              <w:pStyle w:val="Months"/>
            </w:pPr>
            <w:r>
              <w:t>OCTOBER</w:t>
            </w:r>
          </w:p>
        </w:tc>
      </w:tr>
      <w:tr w:rsidR="004C192D" w14:paraId="3CD1EE16" w14:textId="77777777" w:rsidTr="00AA023A">
        <w:trPr>
          <w:trHeight w:val="46"/>
        </w:trPr>
        <w:tc>
          <w:tcPr>
            <w:tcW w:w="330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87B9656" w14:textId="77777777" w:rsidR="004C192D" w:rsidRPr="008B1632" w:rsidRDefault="004C192D" w:rsidP="004C192D">
            <w:pPr>
              <w:pStyle w:val="Day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8435502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A20F9A2" w14:textId="77777777" w:rsidR="004C192D" w:rsidRPr="008B1632" w:rsidRDefault="004C192D" w:rsidP="004C192D">
            <w:pPr>
              <w:pStyle w:val="Days"/>
            </w:pPr>
            <w:r>
              <w:t>W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156F67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75F9B10" w14:textId="77777777" w:rsidR="004C192D" w:rsidRPr="008B1632" w:rsidRDefault="004C192D" w:rsidP="004C192D">
            <w:pPr>
              <w:pStyle w:val="Days"/>
            </w:pPr>
            <w:r>
              <w:t>F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CC63B7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11A5872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ABFD5B8" w14:textId="77777777" w:rsidR="004C192D" w:rsidRPr="008B1632" w:rsidRDefault="004C192D" w:rsidP="004C192D">
            <w:pPr>
              <w:pStyle w:val="Day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C76D88D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65E517E" w14:textId="77777777" w:rsidR="004C192D" w:rsidRPr="008B1632" w:rsidRDefault="004C192D" w:rsidP="004C192D">
            <w:pPr>
              <w:pStyle w:val="Days"/>
            </w:pPr>
            <w:r>
              <w:t>W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B69386D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EA6656A" w14:textId="77777777" w:rsidR="004C192D" w:rsidRPr="008B1632" w:rsidRDefault="004C192D" w:rsidP="004C192D">
            <w:pPr>
              <w:pStyle w:val="Days"/>
            </w:pPr>
            <w:r>
              <w:t>F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8DA013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442C973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3724BB" w14:textId="77777777" w:rsidR="004C192D" w:rsidRPr="008B1632" w:rsidRDefault="004C192D" w:rsidP="004C192D">
            <w:pPr>
              <w:pStyle w:val="Days"/>
            </w:pPr>
            <w:r>
              <w:t>M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B88FF9C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1C2F03F" w14:textId="77777777" w:rsidR="004C192D" w:rsidRPr="008B1632" w:rsidRDefault="004C192D" w:rsidP="004C192D">
            <w:pPr>
              <w:pStyle w:val="Days"/>
            </w:pPr>
            <w:r>
              <w:t>W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875C02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9E17845" w14:textId="77777777" w:rsidR="004C192D" w:rsidRPr="008B1632" w:rsidRDefault="004C192D" w:rsidP="004C192D">
            <w:pPr>
              <w:pStyle w:val="Days"/>
            </w:pPr>
            <w:r>
              <w:t>F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CFBABE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13BF666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46865C5" w14:textId="77777777" w:rsidR="004C192D" w:rsidRPr="008B1632" w:rsidRDefault="004C192D" w:rsidP="004C192D">
            <w:pPr>
              <w:pStyle w:val="Day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41511AF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7541542" w14:textId="77777777" w:rsidR="004C192D" w:rsidRPr="008B1632" w:rsidRDefault="004C192D" w:rsidP="004C192D">
            <w:pPr>
              <w:pStyle w:val="Days"/>
            </w:pPr>
            <w:r>
              <w:t>W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FC03EAC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D312114" w14:textId="77777777" w:rsidR="004C192D" w:rsidRPr="008B1632" w:rsidRDefault="004C192D" w:rsidP="004C192D">
            <w:pPr>
              <w:pStyle w:val="Days"/>
            </w:pPr>
            <w:r>
              <w:t>F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0CED8E0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A62F6B2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19EE51A" w14:textId="77777777" w:rsidR="004C192D" w:rsidRPr="008B1632" w:rsidRDefault="004C192D" w:rsidP="004C192D">
            <w:pPr>
              <w:pStyle w:val="Days"/>
            </w:pPr>
            <w:r>
              <w:t>M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7C7F980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DBB8249" w14:textId="77777777" w:rsidR="004C192D" w:rsidRPr="008B1632" w:rsidRDefault="004C192D" w:rsidP="004C192D">
            <w:pPr>
              <w:pStyle w:val="Days"/>
            </w:pPr>
            <w:r>
              <w:t>W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D81FBBF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EA37DF7" w14:textId="77777777" w:rsidR="004C192D" w:rsidRPr="008B1632" w:rsidRDefault="004C192D" w:rsidP="004C192D">
            <w:pPr>
              <w:pStyle w:val="Days"/>
            </w:pPr>
            <w:r>
              <w:t>F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2453AE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19AB2A15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67A2272" w14:textId="77777777" w:rsidR="004C192D" w:rsidRPr="008B1632" w:rsidRDefault="004C192D" w:rsidP="004C192D">
            <w:pPr>
              <w:pStyle w:val="Day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6885FCF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8D04D5B" w14:textId="77777777" w:rsidR="004C192D" w:rsidRPr="008B1632" w:rsidRDefault="004C192D" w:rsidP="004C192D">
            <w:pPr>
              <w:pStyle w:val="Days"/>
            </w:pPr>
            <w:r>
              <w:t>W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A348F00" w14:textId="77777777" w:rsidR="004C192D" w:rsidRPr="008B1632" w:rsidRDefault="004C192D" w:rsidP="004C192D">
            <w:pPr>
              <w:pStyle w:val="Day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D5EBEE7" w14:textId="77777777" w:rsidR="004C192D" w:rsidRPr="008B1632" w:rsidRDefault="004C192D" w:rsidP="004C192D">
            <w:pPr>
              <w:pStyle w:val="Days"/>
            </w:pPr>
            <w:r>
              <w:t>F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6CE7DD6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ABE2D06" w14:textId="77777777" w:rsidR="004C192D" w:rsidRPr="008B1632" w:rsidRDefault="004C192D" w:rsidP="004C192D">
            <w:pPr>
              <w:pStyle w:val="Days"/>
            </w:pPr>
            <w:r>
              <w:t>S</w:t>
            </w:r>
          </w:p>
        </w:tc>
      </w:tr>
      <w:tr w:rsidR="00AE2578" w14:paraId="52773969" w14:textId="77777777" w:rsidTr="00AE2578">
        <w:trPr>
          <w:trHeight w:val="43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CA79097" w14:textId="11A571F8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362DF74" w14:textId="131202D9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23231C84" w14:textId="771F8814" w:rsidR="00AE2578" w:rsidRPr="008B1632" w:rsidRDefault="00AE2578" w:rsidP="00AE2578">
            <w:pPr>
              <w:pStyle w:val="Days"/>
            </w:pPr>
            <w:r w:rsidRPr="00722463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509B059" w14:textId="16262173" w:rsidR="00AE2578" w:rsidRPr="008B1632" w:rsidRDefault="00AE2578" w:rsidP="00AE2578">
            <w:pPr>
              <w:pStyle w:val="Days"/>
            </w:pPr>
            <w:r w:rsidRPr="00722463">
              <w:t>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FBF093F" w14:textId="1346C28D" w:rsidR="00AE2578" w:rsidRPr="008B1632" w:rsidRDefault="00AE2578" w:rsidP="00AE2578">
            <w:pPr>
              <w:pStyle w:val="Days"/>
            </w:pPr>
            <w:r w:rsidRPr="00722463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4ED2713B" w14:textId="1A8F50BE" w:rsidR="00AE2578" w:rsidRPr="008B1632" w:rsidRDefault="00AE2578" w:rsidP="00AE2578">
            <w:pPr>
              <w:pStyle w:val="Days"/>
            </w:pPr>
            <w:r w:rsidRPr="00722463">
              <w:t>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7A4EB8E0" w14:textId="7251BCB5" w:rsidR="00AE2578" w:rsidRPr="008B1632" w:rsidRDefault="00AE2578" w:rsidP="00AE2578">
            <w:pPr>
              <w:pStyle w:val="Days"/>
            </w:pPr>
            <w:r w:rsidRPr="00722463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9175E6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8DD7D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C9ED41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43C1110" w14:textId="4CD0C11D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F675307" w14:textId="7F8D5D88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9E90092" w14:textId="51FDECA9" w:rsidR="00AE2578" w:rsidRPr="008B1632" w:rsidRDefault="00AE2578" w:rsidP="00AE2578">
            <w:pPr>
              <w:pStyle w:val="Days"/>
            </w:pPr>
            <w:r w:rsidRPr="00C208FF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AC7B063" w14:textId="0CAA0694" w:rsidR="00AE2578" w:rsidRPr="008B1632" w:rsidRDefault="00AE2578" w:rsidP="00AE2578">
            <w:pPr>
              <w:pStyle w:val="Days"/>
            </w:pPr>
            <w:r w:rsidRPr="00C208FF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9C6AD85" w14:textId="20093E21" w:rsidR="00AE2578" w:rsidRPr="008B1632" w:rsidRDefault="00AE2578" w:rsidP="00AE2578">
            <w:pPr>
              <w:pStyle w:val="Days"/>
            </w:pPr>
            <w:r w:rsidRPr="00967096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5FB7BFE" w14:textId="1DA148FD" w:rsidR="00AE2578" w:rsidRPr="008B1632" w:rsidRDefault="00AE2578" w:rsidP="00AE2578">
            <w:pPr>
              <w:pStyle w:val="Days"/>
            </w:pPr>
            <w:r w:rsidRPr="00967096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BD08D59" w14:textId="4F79D2F3" w:rsidR="00AE2578" w:rsidRPr="008B1632" w:rsidRDefault="00AE2578" w:rsidP="00AE2578">
            <w:pPr>
              <w:pStyle w:val="Days"/>
            </w:pPr>
            <w:r w:rsidRPr="00967096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ACB7383" w14:textId="0F9E813B" w:rsidR="00AE2578" w:rsidRPr="008B1632" w:rsidRDefault="00AE2578" w:rsidP="00AE2578">
            <w:pPr>
              <w:pStyle w:val="Days"/>
            </w:pPr>
            <w:r w:rsidRPr="00967096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A1B3CCE" w14:textId="2F51233C" w:rsidR="00AE2578" w:rsidRPr="008B1632" w:rsidRDefault="00AE2578" w:rsidP="00AE2578">
            <w:pPr>
              <w:pStyle w:val="Days"/>
            </w:pPr>
            <w:r w:rsidRPr="00967096">
              <w:t>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1F8B156" w14:textId="5AA3B3B9" w:rsidR="00AE2578" w:rsidRPr="008B1632" w:rsidRDefault="00AE2578" w:rsidP="00AE2578">
            <w:pPr>
              <w:pStyle w:val="Days"/>
            </w:pPr>
            <w:r w:rsidRPr="00967096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CB7E584" w14:textId="116C2E9D" w:rsidR="00AE2578" w:rsidRPr="008B1632" w:rsidRDefault="00AE2578" w:rsidP="00AE2578">
            <w:pPr>
              <w:pStyle w:val="Days"/>
            </w:pPr>
            <w:r w:rsidRPr="00967096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5ECD869" w14:textId="6F3FFC50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A3734B9" w14:textId="04BF83CD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2EE6B5B" w14:textId="422FF0F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F996D35" w14:textId="4FFDFEE8" w:rsidR="00AE2578" w:rsidRPr="008B1632" w:rsidRDefault="00AE2578" w:rsidP="00AE2578">
            <w:pPr>
              <w:pStyle w:val="Days"/>
            </w:pPr>
            <w:r w:rsidRPr="00C711D2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BFF5A5A" w14:textId="63CC9386" w:rsidR="00AE2578" w:rsidRPr="008B1632" w:rsidRDefault="00AE2578" w:rsidP="00AE2578">
            <w:pPr>
              <w:pStyle w:val="Days"/>
            </w:pPr>
            <w:r w:rsidRPr="00C711D2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E3A0F33" w14:textId="6DB39CE7" w:rsidR="00AE2578" w:rsidRPr="008B1632" w:rsidRDefault="00AE2578" w:rsidP="00AE2578">
            <w:pPr>
              <w:pStyle w:val="Days"/>
            </w:pPr>
            <w:r w:rsidRPr="00C711D2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46615EE" w14:textId="2D1D37C5" w:rsidR="00AE2578" w:rsidRPr="008B1632" w:rsidRDefault="00AE2578" w:rsidP="00AE2578">
            <w:pPr>
              <w:pStyle w:val="Days"/>
            </w:pPr>
            <w:r w:rsidRPr="00C711D2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B6435C9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E703031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0F5AF46" w14:textId="469812D2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C520ACA" w14:textId="5316D456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274B29D" w14:textId="2DDCD41D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1F4F299" w14:textId="0BC23375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D0BAEF4" w14:textId="185BFC84" w:rsidR="00AE2578" w:rsidRPr="008B1632" w:rsidRDefault="00AE2578" w:rsidP="00AE2578">
            <w:pPr>
              <w:pStyle w:val="Days"/>
            </w:pPr>
            <w:r>
              <w:t>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443892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DF26894" w14:textId="291465E2" w:rsidR="00AE2578" w:rsidRPr="008B1632" w:rsidRDefault="00AE2578" w:rsidP="00AE2578">
            <w:pPr>
              <w:pStyle w:val="Days"/>
            </w:pPr>
            <w:r w:rsidRPr="009C685C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B279" w:themeFill="accent3" w:themeFillTint="99"/>
          </w:tcPr>
          <w:p w14:paraId="47A2B874" w14:textId="0E956054" w:rsidR="00AE2578" w:rsidRPr="008B1632" w:rsidRDefault="00AE2578" w:rsidP="00AE2578">
            <w:pPr>
              <w:pStyle w:val="Days"/>
            </w:pPr>
            <w:r w:rsidRPr="009C685C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88B06F1" w14:textId="139D2619" w:rsidR="00AE2578" w:rsidRPr="008B1632" w:rsidRDefault="00AE2578" w:rsidP="00AE2578">
            <w:pPr>
              <w:pStyle w:val="Days"/>
            </w:pPr>
            <w:r w:rsidRPr="009C685C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8962C5C" w14:textId="0ECB4DAC" w:rsidR="00AE2578" w:rsidRPr="008B1632" w:rsidRDefault="00AE2578" w:rsidP="00AE2578">
            <w:pPr>
              <w:pStyle w:val="Days"/>
            </w:pPr>
            <w:r w:rsidRPr="009C685C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14:paraId="543092F9" w14:textId="59E73304" w:rsidR="00AE2578" w:rsidRPr="008B1632" w:rsidRDefault="00AE2578" w:rsidP="00AE2578">
            <w:pPr>
              <w:pStyle w:val="Days"/>
            </w:pPr>
            <w:r w:rsidRPr="009C685C">
              <w:t>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6833438" w14:textId="4490C605" w:rsidR="00AE2578" w:rsidRPr="008B1632" w:rsidRDefault="00AE2578" w:rsidP="00AE2578">
            <w:pPr>
              <w:pStyle w:val="Days"/>
            </w:pPr>
            <w:r w:rsidRPr="009C685C">
              <w:t>6</w:t>
            </w:r>
          </w:p>
        </w:tc>
      </w:tr>
      <w:tr w:rsidR="00AE2578" w14:paraId="459AC3CD" w14:textId="77777777" w:rsidTr="00AE2578">
        <w:trPr>
          <w:trHeight w:val="43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E24EA8" w14:textId="48D66484" w:rsidR="00AE2578" w:rsidRPr="008B1632" w:rsidRDefault="00AE2578" w:rsidP="00AE2578">
            <w:pPr>
              <w:pStyle w:val="Days"/>
            </w:pPr>
            <w:r w:rsidRPr="00380AA7">
              <w:t>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EF050E1" w14:textId="61C0E22B" w:rsidR="00AE2578" w:rsidRPr="008B1632" w:rsidRDefault="00AE2578" w:rsidP="00AE2578">
            <w:pPr>
              <w:pStyle w:val="Days"/>
            </w:pPr>
            <w:r w:rsidRPr="00380AA7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45BBD60" w14:textId="14268AB0" w:rsidR="00AE2578" w:rsidRPr="008B1632" w:rsidRDefault="00AE2578" w:rsidP="00AE2578">
            <w:pPr>
              <w:pStyle w:val="Days"/>
            </w:pPr>
            <w:r w:rsidRPr="00380AA7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7CEC9C" w14:textId="02F701A8" w:rsidR="00AE2578" w:rsidRPr="008B1632" w:rsidRDefault="00AE2578" w:rsidP="00AE2578">
            <w:pPr>
              <w:pStyle w:val="Days"/>
            </w:pPr>
            <w:r w:rsidRPr="00380AA7">
              <w:t>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098DE342" w14:textId="0479654B" w:rsidR="00AE2578" w:rsidRPr="008B1632" w:rsidRDefault="00AE2578" w:rsidP="00AE2578">
            <w:pPr>
              <w:pStyle w:val="Days"/>
            </w:pPr>
            <w:r w:rsidRPr="00380AA7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3541280" w14:textId="007E2F50" w:rsidR="00AE2578" w:rsidRPr="008B1632" w:rsidRDefault="00AE2578" w:rsidP="00AE2578">
            <w:pPr>
              <w:pStyle w:val="Days"/>
            </w:pPr>
            <w:r w:rsidRPr="00380AA7">
              <w:t>11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B5682D4" w14:textId="379272BE" w:rsidR="00AE2578" w:rsidRPr="008B1632" w:rsidRDefault="00AE2578" w:rsidP="00AE2578">
            <w:pPr>
              <w:pStyle w:val="Days"/>
            </w:pPr>
            <w:r w:rsidRPr="00380AA7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0E5E00C" w14:textId="163CCD63" w:rsidR="00AE2578" w:rsidRPr="008B1632" w:rsidRDefault="00AE2578" w:rsidP="00AE2578">
            <w:pPr>
              <w:pStyle w:val="Days"/>
            </w:pPr>
            <w:r w:rsidRPr="009E2F71">
              <w:t>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DD10EE4" w14:textId="59535AA6" w:rsidR="00AE2578" w:rsidRPr="008B1632" w:rsidRDefault="00AE2578" w:rsidP="00AE2578">
            <w:pPr>
              <w:pStyle w:val="Days"/>
            </w:pPr>
            <w:r w:rsidRPr="009E2F71">
              <w:t>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8351546" w14:textId="65464217" w:rsidR="00AE2578" w:rsidRPr="008B1632" w:rsidRDefault="00AE2578" w:rsidP="00AE2578">
            <w:pPr>
              <w:pStyle w:val="Days"/>
            </w:pPr>
            <w:r w:rsidRPr="009E2F71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77DED1B" w14:textId="0128046B" w:rsidR="00AE2578" w:rsidRPr="008B1632" w:rsidRDefault="00AE2578" w:rsidP="00AE2578">
            <w:pPr>
              <w:pStyle w:val="Days"/>
            </w:pPr>
            <w:r w:rsidRPr="009E2F71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4FDF402" w14:textId="2980C49C" w:rsidR="00AE2578" w:rsidRPr="008B1632" w:rsidRDefault="00AE2578" w:rsidP="00AE2578">
            <w:pPr>
              <w:pStyle w:val="Days"/>
            </w:pPr>
            <w:r w:rsidRPr="009E2F71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D86CA57" w14:textId="35F65FD7" w:rsidR="00AE2578" w:rsidRPr="008B1632" w:rsidRDefault="00AE2578" w:rsidP="00AE2578">
            <w:pPr>
              <w:pStyle w:val="Days"/>
            </w:pPr>
            <w:r w:rsidRPr="009E2F71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170D4EBD" w14:textId="4AC18697" w:rsidR="00AE2578" w:rsidRPr="008B1632" w:rsidRDefault="00AE2578" w:rsidP="00AE2578">
            <w:pPr>
              <w:pStyle w:val="Days"/>
            </w:pPr>
            <w:r w:rsidRPr="009E2F71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7492680C" w14:textId="34AF1011" w:rsidR="00AE2578" w:rsidRPr="008B1632" w:rsidRDefault="00AE2578" w:rsidP="00AE2578">
            <w:pPr>
              <w:pStyle w:val="Days"/>
            </w:pPr>
            <w:r w:rsidRPr="001410F5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2FAE87D3" w14:textId="42E521F5" w:rsidR="00AE2578" w:rsidRPr="008B1632" w:rsidRDefault="00AE2578" w:rsidP="00AE2578">
            <w:pPr>
              <w:pStyle w:val="Days"/>
            </w:pPr>
            <w:r w:rsidRPr="001410F5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59D800B" w14:textId="239942C0" w:rsidR="00AE2578" w:rsidRPr="008B1632" w:rsidRDefault="00AE2578" w:rsidP="00AE2578">
            <w:pPr>
              <w:pStyle w:val="Days"/>
            </w:pPr>
            <w:r w:rsidRPr="001410F5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6461066" w14:textId="79A6B8AB" w:rsidR="00AE2578" w:rsidRPr="008B1632" w:rsidRDefault="00AE2578" w:rsidP="00AE2578">
            <w:pPr>
              <w:pStyle w:val="Days"/>
            </w:pPr>
            <w:r w:rsidRPr="001410F5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8EFC9D6" w14:textId="14862693" w:rsidR="00AE2578" w:rsidRPr="008B1632" w:rsidRDefault="00AE2578" w:rsidP="00AE2578">
            <w:pPr>
              <w:pStyle w:val="Days"/>
            </w:pPr>
            <w:r w:rsidRPr="001410F5">
              <w:t>12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421ED3BC" w14:textId="23CC233E" w:rsidR="00AE2578" w:rsidRPr="008B1632" w:rsidRDefault="00AE2578" w:rsidP="00AE2578">
            <w:pPr>
              <w:pStyle w:val="Days"/>
            </w:pPr>
            <w:r w:rsidRPr="001410F5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  <w:shd w:val="clear" w:color="auto" w:fill="auto"/>
          </w:tcPr>
          <w:p w14:paraId="33ADA798" w14:textId="278B6841" w:rsidR="00AE2578" w:rsidRPr="008B1632" w:rsidRDefault="00AE2578" w:rsidP="00AE2578">
            <w:pPr>
              <w:pStyle w:val="Days"/>
            </w:pPr>
            <w:r w:rsidRPr="001410F5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80332F5" w14:textId="4A45B808" w:rsidR="00AE2578" w:rsidRPr="008B1632" w:rsidRDefault="00AE2578" w:rsidP="00AE2578">
            <w:pPr>
              <w:pStyle w:val="Days"/>
            </w:pPr>
            <w:r w:rsidRPr="00C54C42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DC6B873" w14:textId="1584B1DD" w:rsidR="00AE2578" w:rsidRPr="008B1632" w:rsidRDefault="00AE2578" w:rsidP="00AE2578">
            <w:pPr>
              <w:pStyle w:val="Days"/>
            </w:pPr>
            <w:r w:rsidRPr="00C54C42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B9EC647" w14:textId="3648C721" w:rsidR="00AE2578" w:rsidRPr="008B1632" w:rsidRDefault="00AE2578" w:rsidP="00AE2578">
            <w:pPr>
              <w:pStyle w:val="Days"/>
            </w:pPr>
            <w:r w:rsidRPr="00C54C42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5297BF7" w14:textId="659B6E4B" w:rsidR="00AE2578" w:rsidRPr="008B1632" w:rsidRDefault="00AE2578" w:rsidP="00AE2578">
            <w:pPr>
              <w:pStyle w:val="Days"/>
            </w:pPr>
            <w:r w:rsidRPr="00C54C42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3859B67" w14:textId="20F54598" w:rsidR="00AE2578" w:rsidRPr="008B1632" w:rsidRDefault="00AE2578" w:rsidP="00AE2578">
            <w:pPr>
              <w:pStyle w:val="Days"/>
            </w:pPr>
            <w:r w:rsidRPr="00C54C42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7A7B51B" w14:textId="2F5107CC" w:rsidR="00AE2578" w:rsidRPr="008B1632" w:rsidRDefault="00AE2578" w:rsidP="00AE2578">
            <w:pPr>
              <w:pStyle w:val="Days"/>
            </w:pPr>
            <w:r w:rsidRPr="00C54C42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17DB9BDC" w14:textId="1AD9BA06" w:rsidR="00AE2578" w:rsidRPr="008B1632" w:rsidRDefault="00AE2578" w:rsidP="00AE2578">
            <w:pPr>
              <w:pStyle w:val="Days"/>
            </w:pPr>
            <w:r w:rsidRPr="00C54C42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EF71299" w14:textId="574283AE" w:rsidR="00AE2578" w:rsidRPr="008B1632" w:rsidRDefault="00AE2578" w:rsidP="00AE2578">
            <w:pPr>
              <w:pStyle w:val="Days"/>
            </w:pPr>
            <w:r w:rsidRPr="00AF63B1">
              <w:t>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79162F4" w14:textId="1DAF1199" w:rsidR="00AE2578" w:rsidRPr="008B1632" w:rsidRDefault="00AE2578" w:rsidP="00AE2578">
            <w:pPr>
              <w:pStyle w:val="Days"/>
            </w:pPr>
            <w:r w:rsidRPr="00AF63B1">
              <w:t>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F8E0FA5" w14:textId="0248F4B0" w:rsidR="00AE2578" w:rsidRPr="008B1632" w:rsidRDefault="00AE2578" w:rsidP="00AE2578">
            <w:pPr>
              <w:pStyle w:val="Days"/>
            </w:pPr>
            <w:r w:rsidRPr="00AF63B1">
              <w:t>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7FB0115" w14:textId="791628F9" w:rsidR="00AE2578" w:rsidRPr="008B1632" w:rsidRDefault="00AE2578" w:rsidP="00AE2578">
            <w:pPr>
              <w:pStyle w:val="Days"/>
            </w:pPr>
            <w:r w:rsidRPr="00AF63B1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3658227" w14:textId="36F622B3" w:rsidR="00AE2578" w:rsidRPr="008B1632" w:rsidRDefault="00AE2578" w:rsidP="00AE2578">
            <w:pPr>
              <w:pStyle w:val="Days"/>
            </w:pPr>
            <w:r w:rsidRPr="00AF63B1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183F185E" w14:textId="19E753E6" w:rsidR="00AE2578" w:rsidRPr="008B1632" w:rsidRDefault="00AE2578" w:rsidP="00AE2578">
            <w:pPr>
              <w:pStyle w:val="Days"/>
            </w:pPr>
            <w:r w:rsidRPr="00AF63B1">
              <w:t>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7968DEA" w14:textId="097697B1" w:rsidR="00AE2578" w:rsidRPr="008B1632" w:rsidRDefault="00AE2578" w:rsidP="00AE2578">
            <w:pPr>
              <w:pStyle w:val="Days"/>
            </w:pPr>
            <w:r w:rsidRPr="00AF63B1">
              <w:t>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5CF1396" w14:textId="639AE13D" w:rsidR="00AE2578" w:rsidRPr="008B1632" w:rsidRDefault="00AE2578" w:rsidP="00AE2578">
            <w:pPr>
              <w:pStyle w:val="Days"/>
            </w:pPr>
            <w:r w:rsidRPr="00B92166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42F4992" w14:textId="248F2872" w:rsidR="00AE2578" w:rsidRPr="008B1632" w:rsidRDefault="00AE2578" w:rsidP="00AE2578">
            <w:pPr>
              <w:pStyle w:val="Days"/>
            </w:pPr>
            <w:r w:rsidRPr="00B92166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526250E" w14:textId="1E5FA3D6" w:rsidR="00AE2578" w:rsidRPr="008B1632" w:rsidRDefault="00AE2578" w:rsidP="00AE2578">
            <w:pPr>
              <w:pStyle w:val="Days"/>
            </w:pPr>
            <w:r w:rsidRPr="00B92166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3685AB5" w14:textId="3590EDA4" w:rsidR="00AE2578" w:rsidRPr="008B1632" w:rsidRDefault="00AE2578" w:rsidP="00AE2578">
            <w:pPr>
              <w:pStyle w:val="Days"/>
            </w:pPr>
            <w:r w:rsidRPr="00B92166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356CBCAD" w14:textId="63ACCAD0" w:rsidR="00AE2578" w:rsidRPr="008B1632" w:rsidRDefault="00AE2578" w:rsidP="00AE2578">
            <w:pPr>
              <w:pStyle w:val="Days"/>
            </w:pPr>
            <w:r w:rsidRPr="00B92166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B6969"/>
          </w:tcPr>
          <w:p w14:paraId="278F1A68" w14:textId="0F426DF6" w:rsidR="00AE2578" w:rsidRPr="008B1632" w:rsidRDefault="00AE2578" w:rsidP="00AE2578">
            <w:pPr>
              <w:pStyle w:val="Days"/>
            </w:pPr>
            <w:r w:rsidRPr="00B92166">
              <w:t>12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  <w:shd w:val="clear" w:color="auto" w:fill="FB6969"/>
          </w:tcPr>
          <w:p w14:paraId="37F4CE4A" w14:textId="2FF597BA" w:rsidR="00AE2578" w:rsidRPr="008B1632" w:rsidRDefault="00AE2578" w:rsidP="00AE2578">
            <w:pPr>
              <w:pStyle w:val="Days"/>
            </w:pPr>
            <w:r w:rsidRPr="00B92166">
              <w:t>13</w:t>
            </w:r>
          </w:p>
        </w:tc>
      </w:tr>
      <w:tr w:rsidR="00AE2578" w14:paraId="12471F96" w14:textId="77777777" w:rsidTr="00AE2578">
        <w:trPr>
          <w:trHeight w:val="43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D565DEC" w14:textId="66953FAD" w:rsidR="00AE2578" w:rsidRPr="008B1632" w:rsidRDefault="00AE2578" w:rsidP="00AE2578">
            <w:pPr>
              <w:pStyle w:val="Days"/>
            </w:pPr>
            <w:r w:rsidRPr="00F67FFB">
              <w:t>13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55E0764" w14:textId="7866332C" w:rsidR="00AE2578" w:rsidRPr="008B1632" w:rsidRDefault="00AE2578" w:rsidP="00AE2578">
            <w:pPr>
              <w:pStyle w:val="Days"/>
            </w:pPr>
            <w:r w:rsidRPr="00F67FFB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9E886" w:themeFill="accent2" w:themeFillTint="99"/>
          </w:tcPr>
          <w:p w14:paraId="134E6D4F" w14:textId="6017E3AB" w:rsidR="00AE2578" w:rsidRPr="008B1632" w:rsidRDefault="00AE2578" w:rsidP="00AE2578">
            <w:pPr>
              <w:pStyle w:val="Days"/>
            </w:pPr>
            <w:r w:rsidRPr="00F67FFB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C42B58" w14:textId="24485333" w:rsidR="00AE2578" w:rsidRPr="008B1632" w:rsidRDefault="00AE2578" w:rsidP="00AE2578">
            <w:pPr>
              <w:pStyle w:val="Days"/>
            </w:pPr>
            <w:r w:rsidRPr="00F67FFB">
              <w:t>16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ABF98EB" w14:textId="48DB5524" w:rsidR="00AE2578" w:rsidRPr="008B1632" w:rsidRDefault="00AE2578" w:rsidP="00AE2578">
            <w:pPr>
              <w:pStyle w:val="Days"/>
            </w:pPr>
            <w:r w:rsidRPr="00F67FFB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35A7A4A" w14:textId="35EF4A08" w:rsidR="00AE2578" w:rsidRPr="008B1632" w:rsidRDefault="00AE2578" w:rsidP="00AE2578">
            <w:pPr>
              <w:pStyle w:val="Days"/>
            </w:pPr>
            <w:r w:rsidRPr="00F67FFB">
              <w:t>18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11239BB" w14:textId="3C0AD885" w:rsidR="00AE2578" w:rsidRPr="008B1632" w:rsidRDefault="00AE2578" w:rsidP="00AE2578">
            <w:pPr>
              <w:pStyle w:val="Days"/>
            </w:pPr>
            <w:r w:rsidRPr="00F67FFB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33D9467" w14:textId="49292DC4" w:rsidR="00AE2578" w:rsidRPr="008B1632" w:rsidRDefault="00AE2578" w:rsidP="00AE2578">
            <w:pPr>
              <w:pStyle w:val="Days"/>
            </w:pPr>
            <w:r w:rsidRPr="00DE10F5">
              <w:t>10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C72E240" w14:textId="25FB9D9B" w:rsidR="00AE2578" w:rsidRPr="008B1632" w:rsidRDefault="00AE2578" w:rsidP="00AE2578">
            <w:pPr>
              <w:pStyle w:val="Days"/>
            </w:pPr>
            <w:r w:rsidRPr="00DE10F5">
              <w:t>11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E5E78E2" w14:textId="05F70205" w:rsidR="00AE2578" w:rsidRPr="008B1632" w:rsidRDefault="00AE2578" w:rsidP="00AE2578">
            <w:pPr>
              <w:pStyle w:val="Days"/>
            </w:pPr>
            <w:r w:rsidRPr="00DE10F5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9504275" w14:textId="7A1DC965" w:rsidR="00AE2578" w:rsidRPr="008B1632" w:rsidRDefault="00AE2578" w:rsidP="00AE2578">
            <w:pPr>
              <w:pStyle w:val="Days"/>
            </w:pPr>
            <w:r w:rsidRPr="00DE10F5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7123981" w14:textId="752A65BB" w:rsidR="00AE2578" w:rsidRPr="008B1632" w:rsidRDefault="00AE2578" w:rsidP="00AE2578">
            <w:pPr>
              <w:pStyle w:val="Days"/>
            </w:pPr>
            <w:r w:rsidRPr="00DE10F5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134C9C7" w14:textId="3558AFCE" w:rsidR="00AE2578" w:rsidRPr="008B1632" w:rsidRDefault="00AE2578" w:rsidP="00AE2578">
            <w:pPr>
              <w:pStyle w:val="Days"/>
            </w:pPr>
            <w:r w:rsidRPr="00DE10F5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12DAECF" w14:textId="6397843E" w:rsidR="00AE2578" w:rsidRPr="008B1632" w:rsidRDefault="00AE2578" w:rsidP="00AE2578">
            <w:pPr>
              <w:pStyle w:val="Days"/>
            </w:pPr>
            <w:r w:rsidRPr="00DE10F5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0981B09" w14:textId="5B8F871B" w:rsidR="00AE2578" w:rsidRPr="008B1632" w:rsidRDefault="00AE2578" w:rsidP="00AE2578">
            <w:pPr>
              <w:pStyle w:val="Days"/>
            </w:pPr>
            <w:r w:rsidRPr="00EF1C7A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651E7F6" w14:textId="08A53F52" w:rsidR="00AE2578" w:rsidRPr="008B1632" w:rsidRDefault="00AE2578" w:rsidP="00AE2578">
            <w:pPr>
              <w:pStyle w:val="Days"/>
            </w:pPr>
            <w:r w:rsidRPr="00EF1C7A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7F3C8AFA" w14:textId="741F952E" w:rsidR="00AE2578" w:rsidRPr="008B1632" w:rsidRDefault="00AE2578" w:rsidP="00AE2578">
            <w:pPr>
              <w:pStyle w:val="Days"/>
            </w:pPr>
            <w:r w:rsidRPr="00EF1C7A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AC8504" w14:textId="0E3CB1B0" w:rsidR="00AE2578" w:rsidRPr="008B1632" w:rsidRDefault="00AE2578" w:rsidP="00AE2578">
            <w:pPr>
              <w:pStyle w:val="Days"/>
            </w:pPr>
            <w:r w:rsidRPr="00EF1C7A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577CF63" w14:textId="530F762D" w:rsidR="00AE2578" w:rsidRPr="008B1632" w:rsidRDefault="00AE2578" w:rsidP="00AE2578">
            <w:pPr>
              <w:pStyle w:val="Days"/>
            </w:pPr>
            <w:r w:rsidRPr="00EF1C7A">
              <w:t>19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14:paraId="605BAFC7" w14:textId="05659CB7" w:rsidR="00AE2578" w:rsidRPr="008B1632" w:rsidRDefault="00AE2578" w:rsidP="00AE2578">
            <w:pPr>
              <w:pStyle w:val="Days"/>
            </w:pPr>
            <w:r w:rsidRPr="00EF1C7A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8734294" w14:textId="1440B16F" w:rsidR="00AE2578" w:rsidRPr="008B1632" w:rsidRDefault="00AE2578" w:rsidP="00AE2578">
            <w:pPr>
              <w:pStyle w:val="Days"/>
            </w:pPr>
            <w:r w:rsidRPr="00EF1C7A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8CE0713" w14:textId="10AF3410" w:rsidR="00AE2578" w:rsidRPr="008B1632" w:rsidRDefault="00AE2578" w:rsidP="00AE2578">
            <w:pPr>
              <w:pStyle w:val="Days"/>
            </w:pPr>
            <w:r w:rsidRPr="00EB43A9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2F23F8A" w14:textId="6E88372B" w:rsidR="00AE2578" w:rsidRPr="008B1632" w:rsidRDefault="00AE2578" w:rsidP="00AE2578">
            <w:pPr>
              <w:pStyle w:val="Days"/>
            </w:pPr>
            <w:r w:rsidRPr="00EB43A9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27C7098" w14:textId="36FDE77C" w:rsidR="00AE2578" w:rsidRPr="008B1632" w:rsidRDefault="00AE2578" w:rsidP="00AE2578">
            <w:pPr>
              <w:pStyle w:val="Days"/>
            </w:pPr>
            <w:r w:rsidRPr="00EB43A9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B279" w:themeFill="accent3" w:themeFillTint="99"/>
          </w:tcPr>
          <w:p w14:paraId="6AF83A6D" w14:textId="1A576531" w:rsidR="00AE2578" w:rsidRPr="008B1632" w:rsidRDefault="00AE2578" w:rsidP="00AE2578">
            <w:pPr>
              <w:pStyle w:val="Days"/>
            </w:pPr>
            <w:r w:rsidRPr="00EB43A9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4FE6652D" w14:textId="7A75BE5C" w:rsidR="00AE2578" w:rsidRPr="008B1632" w:rsidRDefault="00AE2578" w:rsidP="00AE2578">
            <w:pPr>
              <w:pStyle w:val="Days"/>
            </w:pPr>
            <w:r w:rsidRPr="00EB43A9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4C459AC" w14:textId="4009E5EE" w:rsidR="00AE2578" w:rsidRPr="008B1632" w:rsidRDefault="00AE2578" w:rsidP="00AE2578">
            <w:pPr>
              <w:pStyle w:val="Days"/>
            </w:pPr>
            <w:r w:rsidRPr="00EB43A9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  <w:shd w:val="clear" w:color="auto" w:fill="FFFF00"/>
          </w:tcPr>
          <w:p w14:paraId="0BB0EBA9" w14:textId="1DEA1662" w:rsidR="00AE2578" w:rsidRPr="008B1632" w:rsidRDefault="00AE2578" w:rsidP="00AE2578">
            <w:pPr>
              <w:pStyle w:val="Days"/>
            </w:pPr>
            <w:r w:rsidRPr="00EB43A9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D4D7382" w14:textId="6F5289A5" w:rsidR="00AE2578" w:rsidRPr="008B1632" w:rsidRDefault="00AE2578" w:rsidP="00AE2578">
            <w:pPr>
              <w:pStyle w:val="Days"/>
            </w:pPr>
            <w:r w:rsidRPr="005A0CA1">
              <w:t>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F551626" w14:textId="1BCC08DA" w:rsidR="00AE2578" w:rsidRPr="008B1632" w:rsidRDefault="00AE2578" w:rsidP="00AE2578">
            <w:pPr>
              <w:pStyle w:val="Days"/>
            </w:pPr>
            <w:r w:rsidRPr="005A0CA1">
              <w:t>10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E3F7411" w14:textId="286FEF74" w:rsidR="00AE2578" w:rsidRPr="008B1632" w:rsidRDefault="00AE2578" w:rsidP="00AE2578">
            <w:pPr>
              <w:pStyle w:val="Days"/>
            </w:pPr>
            <w:r w:rsidRPr="005A0CA1">
              <w:t>11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35475DC" w14:textId="23B0629A" w:rsidR="00AE2578" w:rsidRPr="008B1632" w:rsidRDefault="00AE2578" w:rsidP="00AE2578">
            <w:pPr>
              <w:pStyle w:val="Days"/>
            </w:pPr>
            <w:r w:rsidRPr="005A0CA1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00B0F0"/>
          </w:tcPr>
          <w:p w14:paraId="7A3A4FE9" w14:textId="267C8FDE" w:rsidR="00AE2578" w:rsidRPr="008B1632" w:rsidRDefault="00AE2578" w:rsidP="00AE2578">
            <w:pPr>
              <w:pStyle w:val="Days"/>
            </w:pPr>
            <w:r w:rsidRPr="005A0CA1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A18996D" w14:textId="303E0AE5" w:rsidR="00AE2578" w:rsidRPr="008B1632" w:rsidRDefault="00AE2578" w:rsidP="00AE2578">
            <w:pPr>
              <w:pStyle w:val="Days"/>
            </w:pPr>
            <w:r w:rsidRPr="005A0CA1">
              <w:t>14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CC2C723" w14:textId="1F6580AF" w:rsidR="00AE2578" w:rsidRPr="008B1632" w:rsidRDefault="00AE2578" w:rsidP="00AE2578">
            <w:pPr>
              <w:pStyle w:val="Days"/>
            </w:pPr>
            <w:r w:rsidRPr="005A0CA1">
              <w:t>15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B6969"/>
          </w:tcPr>
          <w:p w14:paraId="275E49B5" w14:textId="26759FC5" w:rsidR="00AE2578" w:rsidRPr="008B1632" w:rsidRDefault="00AE2578" w:rsidP="00AE2578">
            <w:pPr>
              <w:pStyle w:val="Days"/>
            </w:pPr>
            <w:r w:rsidRPr="008E3E27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B6969"/>
          </w:tcPr>
          <w:p w14:paraId="673E5CE0" w14:textId="68F0F426" w:rsidR="00AE2578" w:rsidRPr="008B1632" w:rsidRDefault="00AE2578" w:rsidP="00AE2578">
            <w:pPr>
              <w:pStyle w:val="Days"/>
            </w:pPr>
            <w:r w:rsidRPr="008E3E27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B6969"/>
          </w:tcPr>
          <w:p w14:paraId="5E7DD916" w14:textId="07675827" w:rsidR="00AE2578" w:rsidRPr="008B1632" w:rsidRDefault="00AE2578" w:rsidP="00AE2578">
            <w:pPr>
              <w:pStyle w:val="Days"/>
            </w:pPr>
            <w:r w:rsidRPr="008E3E27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1CFE076C" w14:textId="736CBBF5" w:rsidR="00AE2578" w:rsidRPr="008B1632" w:rsidRDefault="00AE2578" w:rsidP="00AE2578">
            <w:pPr>
              <w:pStyle w:val="Days"/>
            </w:pPr>
            <w:r w:rsidRPr="008E3E27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86F7953" w14:textId="48FB4E28" w:rsidR="00AE2578" w:rsidRPr="008B1632" w:rsidRDefault="00AE2578" w:rsidP="00AE2578">
            <w:pPr>
              <w:pStyle w:val="Days"/>
            </w:pPr>
            <w:r w:rsidRPr="008E3E27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78E3CBE" w14:textId="43CD30FD" w:rsidR="00AE2578" w:rsidRPr="008B1632" w:rsidRDefault="00AE2578" w:rsidP="00AE2578">
            <w:pPr>
              <w:pStyle w:val="Days"/>
            </w:pPr>
            <w:r w:rsidRPr="008E3E27">
              <w:t>19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6BD2BD3" w14:textId="0BEF3742" w:rsidR="00AE2578" w:rsidRPr="008B1632" w:rsidRDefault="00AE2578" w:rsidP="00AE2578">
            <w:pPr>
              <w:pStyle w:val="Days"/>
            </w:pPr>
            <w:r w:rsidRPr="008E3E27">
              <w:t>20</w:t>
            </w:r>
          </w:p>
        </w:tc>
      </w:tr>
      <w:tr w:rsidR="00AE2578" w14:paraId="4566230E" w14:textId="77777777" w:rsidTr="00AE2578">
        <w:trPr>
          <w:trHeight w:val="43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D93807A" w14:textId="1EB8D1F6" w:rsidR="00AE2578" w:rsidRPr="008B1632" w:rsidRDefault="00AE2578" w:rsidP="00AE2578">
            <w:pPr>
              <w:pStyle w:val="Days"/>
            </w:pPr>
            <w:r w:rsidRPr="002F1E45">
              <w:t>20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B4B0FF" w14:textId="581CF775" w:rsidR="00AE2578" w:rsidRPr="008B1632" w:rsidRDefault="00AE2578" w:rsidP="00AE2578">
            <w:pPr>
              <w:pStyle w:val="Days"/>
            </w:pPr>
            <w:r w:rsidRPr="002F1E45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4F6F6F5" w14:textId="552F8374" w:rsidR="00AE2578" w:rsidRPr="008B1632" w:rsidRDefault="00AE2578" w:rsidP="00AE2578">
            <w:pPr>
              <w:pStyle w:val="Days"/>
            </w:pPr>
            <w:r w:rsidRPr="002F1E45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6D0A6A" w14:textId="277B7BC2" w:rsidR="00AE2578" w:rsidRPr="008B1632" w:rsidRDefault="00AE2578" w:rsidP="00AE2578">
            <w:pPr>
              <w:pStyle w:val="Days"/>
            </w:pPr>
            <w:r w:rsidRPr="002F1E45">
              <w:t>23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F35768C" w14:textId="2012F021" w:rsidR="00AE2578" w:rsidRPr="008B1632" w:rsidRDefault="00AE2578" w:rsidP="00AE2578">
            <w:pPr>
              <w:pStyle w:val="Days"/>
            </w:pPr>
            <w:r w:rsidRPr="002F1E45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111C462" w14:textId="48F46953" w:rsidR="00AE2578" w:rsidRPr="008B1632" w:rsidRDefault="00AE2578" w:rsidP="00AE2578">
            <w:pPr>
              <w:pStyle w:val="Days"/>
            </w:pPr>
            <w:r w:rsidRPr="002F1E45">
              <w:t>25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1A7B040" w14:textId="459DECB2" w:rsidR="00AE2578" w:rsidRPr="008B1632" w:rsidRDefault="00AE2578" w:rsidP="00AE2578">
            <w:pPr>
              <w:pStyle w:val="Days"/>
            </w:pPr>
            <w:r w:rsidRPr="002F1E45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7921807B" w14:textId="4935936F" w:rsidR="00AE2578" w:rsidRPr="008B1632" w:rsidRDefault="00AE2578" w:rsidP="00AE2578">
            <w:pPr>
              <w:pStyle w:val="Days"/>
            </w:pPr>
            <w:r w:rsidRPr="007F22FB">
              <w:t>17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54AEAD8" w14:textId="0D1E7909" w:rsidR="00AE2578" w:rsidRPr="008B1632" w:rsidRDefault="00AE2578" w:rsidP="00AE2578">
            <w:pPr>
              <w:pStyle w:val="Days"/>
            </w:pPr>
            <w:r w:rsidRPr="007F22FB">
              <w:t>18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6201331" w14:textId="1642A599" w:rsidR="00AE2578" w:rsidRPr="008B1632" w:rsidRDefault="00AE2578" w:rsidP="00AE2578">
            <w:pPr>
              <w:pStyle w:val="Days"/>
            </w:pPr>
            <w:r w:rsidRPr="007F22FB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78D3DE1" w14:textId="0D24776E" w:rsidR="00AE2578" w:rsidRPr="008B1632" w:rsidRDefault="00AE2578" w:rsidP="00AE2578">
            <w:pPr>
              <w:pStyle w:val="Days"/>
            </w:pPr>
            <w:r w:rsidRPr="007F22FB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8BBCFA" w14:textId="522245DB" w:rsidR="00AE2578" w:rsidRPr="008B1632" w:rsidRDefault="00AE2578" w:rsidP="00AE2578">
            <w:pPr>
              <w:pStyle w:val="Days"/>
            </w:pPr>
            <w:r w:rsidRPr="007F22FB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BDD8D4C" w14:textId="08A35313" w:rsidR="00AE2578" w:rsidRPr="008B1632" w:rsidRDefault="00AE2578" w:rsidP="00AE2578">
            <w:pPr>
              <w:pStyle w:val="Days"/>
            </w:pPr>
            <w:r w:rsidRPr="007F22FB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5D828B94" w14:textId="0618386B" w:rsidR="00AE2578" w:rsidRPr="008B1632" w:rsidRDefault="00AE2578" w:rsidP="00AE2578">
            <w:pPr>
              <w:pStyle w:val="Days"/>
            </w:pPr>
            <w:r w:rsidRPr="007F22FB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43186FA" w14:textId="0ADA8244" w:rsidR="00AE2578" w:rsidRPr="008B1632" w:rsidRDefault="00AE2578" w:rsidP="00AE2578">
            <w:pPr>
              <w:pStyle w:val="Days"/>
            </w:pPr>
            <w:r w:rsidRPr="002C718B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B141956" w14:textId="2CE0A6BB" w:rsidR="00AE2578" w:rsidRPr="008B1632" w:rsidRDefault="00AE2578" w:rsidP="00AE2578">
            <w:pPr>
              <w:pStyle w:val="Days"/>
            </w:pPr>
            <w:r w:rsidRPr="002C718B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D1CBD1A" w14:textId="78AC7204" w:rsidR="00AE2578" w:rsidRPr="008B1632" w:rsidRDefault="00AE2578" w:rsidP="00AE2578">
            <w:pPr>
              <w:pStyle w:val="Days"/>
            </w:pPr>
            <w:r w:rsidRPr="002C718B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28F6584" w14:textId="0FFD658F" w:rsidR="00AE2578" w:rsidRPr="008B1632" w:rsidRDefault="00AE2578" w:rsidP="00AE2578">
            <w:pPr>
              <w:pStyle w:val="Days"/>
            </w:pPr>
            <w:r w:rsidRPr="002C718B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2362EFB" w14:textId="0583BF0A" w:rsidR="00AE2578" w:rsidRPr="008B1632" w:rsidRDefault="00AE2578" w:rsidP="00AE2578">
            <w:pPr>
              <w:pStyle w:val="Days"/>
            </w:pPr>
            <w:r w:rsidRPr="002C718B">
              <w:t>26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3B5053D" w14:textId="2356AC52" w:rsidR="00AE2578" w:rsidRPr="008B1632" w:rsidRDefault="00AE2578" w:rsidP="00AE2578">
            <w:pPr>
              <w:pStyle w:val="Days"/>
            </w:pPr>
            <w:r w:rsidRPr="002C718B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296B587" w14:textId="3CB8A9B9" w:rsidR="00AE2578" w:rsidRPr="008B1632" w:rsidRDefault="00AE2578" w:rsidP="00AE2578">
            <w:pPr>
              <w:pStyle w:val="Days"/>
            </w:pPr>
            <w:r w:rsidRPr="002C718B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0ABEB0A5" w14:textId="3FD795C1" w:rsidR="00AE2578" w:rsidRPr="008B1632" w:rsidRDefault="00AE2578" w:rsidP="00AE2578">
            <w:pPr>
              <w:pStyle w:val="Days"/>
            </w:pPr>
            <w:r w:rsidRPr="0024413B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08B710C" w14:textId="204E56E9" w:rsidR="00AE2578" w:rsidRPr="008B1632" w:rsidRDefault="00AE2578" w:rsidP="00AE2578">
            <w:pPr>
              <w:pStyle w:val="Days"/>
            </w:pPr>
            <w:r w:rsidRPr="0024413B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07CC1AA" w14:textId="6C806406" w:rsidR="00AE2578" w:rsidRPr="008B1632" w:rsidRDefault="00AE2578" w:rsidP="00AE2578">
            <w:pPr>
              <w:pStyle w:val="Days"/>
            </w:pPr>
            <w:r w:rsidRPr="0024413B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D1E443E" w14:textId="1200809E" w:rsidR="00AE2578" w:rsidRPr="008B1632" w:rsidRDefault="00AE2578" w:rsidP="00AE2578">
            <w:pPr>
              <w:pStyle w:val="Days"/>
            </w:pPr>
            <w:r w:rsidRPr="0024413B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2D2CBBD1" w14:textId="5D33B26F" w:rsidR="00AE2578" w:rsidRPr="008B1632" w:rsidRDefault="00AE2578" w:rsidP="00AE2578">
            <w:pPr>
              <w:pStyle w:val="Days"/>
            </w:pPr>
            <w:r w:rsidRPr="0024413B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282E0ABB" w14:textId="7FA157D8" w:rsidR="00AE2578" w:rsidRPr="008B1632" w:rsidRDefault="00AE2578" w:rsidP="00AE2578">
            <w:pPr>
              <w:pStyle w:val="Days"/>
            </w:pPr>
            <w:r w:rsidRPr="0024413B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95E7E8E" w14:textId="6FF18A83" w:rsidR="00AE2578" w:rsidRPr="008B1632" w:rsidRDefault="00AE2578" w:rsidP="00AE2578">
            <w:pPr>
              <w:pStyle w:val="Days"/>
            </w:pPr>
            <w:r w:rsidRPr="0024413B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0929C02B" w14:textId="58D3F7E4" w:rsidR="00AE2578" w:rsidRPr="008B1632" w:rsidRDefault="00AE2578" w:rsidP="00AE2578">
            <w:pPr>
              <w:pStyle w:val="Days"/>
            </w:pPr>
            <w:r w:rsidRPr="005249D1">
              <w:t>16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1BDD60A" w14:textId="79A95FA7" w:rsidR="00AE2578" w:rsidRPr="008B1632" w:rsidRDefault="00AE2578" w:rsidP="00AE2578">
            <w:pPr>
              <w:pStyle w:val="Days"/>
            </w:pPr>
            <w:r w:rsidRPr="005249D1">
              <w:t>17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AC8FBC0" w14:textId="0F1240FC" w:rsidR="00AE2578" w:rsidRPr="008B1632" w:rsidRDefault="00AE2578" w:rsidP="00AE2578">
            <w:pPr>
              <w:pStyle w:val="Days"/>
            </w:pPr>
            <w:r w:rsidRPr="005249D1">
              <w:t>18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B6EBE7A" w14:textId="0BA94FF0" w:rsidR="00AE2578" w:rsidRPr="008B1632" w:rsidRDefault="00AE2578" w:rsidP="00AE2578">
            <w:pPr>
              <w:pStyle w:val="Days"/>
            </w:pPr>
            <w:r w:rsidRPr="005249D1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8E4455" w14:textId="4D3B1577" w:rsidR="00AE2578" w:rsidRPr="008B1632" w:rsidRDefault="00AE2578" w:rsidP="00AE2578">
            <w:pPr>
              <w:pStyle w:val="Days"/>
            </w:pPr>
            <w:r w:rsidRPr="005249D1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6E04DF0" w14:textId="6F391E0A" w:rsidR="00AE2578" w:rsidRPr="008B1632" w:rsidRDefault="00AE2578" w:rsidP="00AE2578">
            <w:pPr>
              <w:pStyle w:val="Days"/>
            </w:pPr>
            <w:r w:rsidRPr="005249D1">
              <w:t>21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61AE0F4" w14:textId="726FCC5B" w:rsidR="00AE2578" w:rsidRPr="008B1632" w:rsidRDefault="00AE2578" w:rsidP="00AE2578">
            <w:pPr>
              <w:pStyle w:val="Days"/>
            </w:pPr>
            <w:r w:rsidRPr="005249D1">
              <w:t>22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34D8A5" w14:textId="4DF1176B" w:rsidR="00AE2578" w:rsidRPr="008B1632" w:rsidRDefault="00AE2578" w:rsidP="00AE2578">
            <w:pPr>
              <w:pStyle w:val="Days"/>
            </w:pPr>
            <w:r w:rsidRPr="00722B8D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667E9E9" w14:textId="18F3AFB9" w:rsidR="00AE2578" w:rsidRPr="008B1632" w:rsidRDefault="00AE2578" w:rsidP="00AE2578">
            <w:pPr>
              <w:pStyle w:val="Days"/>
            </w:pPr>
            <w:r w:rsidRPr="00722B8D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B8583C8" w14:textId="084BFAEC" w:rsidR="00AE2578" w:rsidRPr="008B1632" w:rsidRDefault="00AE2578" w:rsidP="00AE2578">
            <w:pPr>
              <w:pStyle w:val="Days"/>
            </w:pPr>
            <w:r w:rsidRPr="00722B8D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C1D7E52" w14:textId="42413E26" w:rsidR="00AE2578" w:rsidRPr="008B1632" w:rsidRDefault="00AE2578" w:rsidP="00AE2578">
            <w:pPr>
              <w:pStyle w:val="Days"/>
            </w:pPr>
            <w:r w:rsidRPr="00722B8D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2841AEF" w14:textId="21619130" w:rsidR="00AE2578" w:rsidRPr="008B1632" w:rsidRDefault="00AE2578" w:rsidP="00AE2578">
            <w:pPr>
              <w:pStyle w:val="Days"/>
            </w:pPr>
            <w:r w:rsidRPr="00722B8D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0A0223" w14:textId="5433F54C" w:rsidR="00AE2578" w:rsidRPr="008B1632" w:rsidRDefault="00AE2578" w:rsidP="00AE2578">
            <w:pPr>
              <w:pStyle w:val="Days"/>
            </w:pPr>
            <w:r w:rsidRPr="00722B8D">
              <w:t>26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800E536" w14:textId="5013CE89" w:rsidR="00AE2578" w:rsidRPr="008B1632" w:rsidRDefault="00AE2578" w:rsidP="00AE2578">
            <w:pPr>
              <w:pStyle w:val="Days"/>
            </w:pPr>
            <w:r w:rsidRPr="00722B8D">
              <w:t>27</w:t>
            </w:r>
          </w:p>
        </w:tc>
      </w:tr>
      <w:tr w:rsidR="00AE2578" w14:paraId="2C69F95F" w14:textId="77777777" w:rsidTr="00AE2578">
        <w:trPr>
          <w:trHeight w:val="43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A5BB323" w14:textId="288C1834" w:rsidR="00AE2578" w:rsidRPr="008B1632" w:rsidRDefault="00AE2578" w:rsidP="00AE2578">
            <w:pPr>
              <w:pStyle w:val="Days"/>
            </w:pPr>
            <w:r w:rsidRPr="000163CA">
              <w:t>27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AF44ADD" w14:textId="2BAEFB04" w:rsidR="00AE2578" w:rsidRPr="008B1632" w:rsidRDefault="00AE2578" w:rsidP="00AE2578">
            <w:pPr>
              <w:pStyle w:val="Days"/>
            </w:pPr>
            <w:r w:rsidRPr="000163CA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8E8D194" w14:textId="2B7A6E8E" w:rsidR="00AE2578" w:rsidRPr="008B1632" w:rsidRDefault="00AE2578" w:rsidP="00AE2578">
            <w:pPr>
              <w:pStyle w:val="Days"/>
            </w:pPr>
            <w:r w:rsidRPr="000163CA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6BD1E0B" w14:textId="12EFFAA8" w:rsidR="00AE2578" w:rsidRPr="008B1632" w:rsidRDefault="00AE2578" w:rsidP="00AE2578">
            <w:pPr>
              <w:pStyle w:val="Days"/>
            </w:pPr>
            <w:r w:rsidRPr="000163CA">
              <w:t>30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0364876" w14:textId="1B6FB3EF" w:rsidR="00AE2578" w:rsidRPr="008B1632" w:rsidRDefault="00AE2578" w:rsidP="00AE2578">
            <w:pPr>
              <w:pStyle w:val="Days"/>
            </w:pPr>
            <w:r w:rsidRPr="000163CA"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D86C71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6915AE8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59591C" w14:textId="28F70137" w:rsidR="00AE2578" w:rsidRPr="008B1632" w:rsidRDefault="00AE2578" w:rsidP="00AE2578">
            <w:pPr>
              <w:pStyle w:val="Days"/>
            </w:pPr>
            <w:r w:rsidRPr="009F6180">
              <w:t>24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BBC776B" w14:textId="55A7C815" w:rsidR="00AE2578" w:rsidRPr="008B1632" w:rsidRDefault="00AE2578" w:rsidP="00AE2578">
            <w:pPr>
              <w:pStyle w:val="Days"/>
            </w:pPr>
            <w:r w:rsidRPr="009F6180">
              <w:t>25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83DFB3E" w14:textId="2B204ABF" w:rsidR="00AE2578" w:rsidRPr="008B1632" w:rsidRDefault="00AE2578" w:rsidP="00AE2578">
            <w:pPr>
              <w:pStyle w:val="Days"/>
            </w:pPr>
            <w:r w:rsidRPr="009F6180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CDC5C47" w14:textId="055B8852" w:rsidR="00AE2578" w:rsidRPr="008B1632" w:rsidRDefault="00AE2578" w:rsidP="00AE2578">
            <w:pPr>
              <w:pStyle w:val="Days"/>
            </w:pPr>
            <w:r w:rsidRPr="009F6180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CCCF912" w14:textId="2389718E" w:rsidR="00AE2578" w:rsidRPr="008B1632" w:rsidRDefault="00AE2578" w:rsidP="00AE2578">
            <w:pPr>
              <w:pStyle w:val="Days"/>
            </w:pPr>
            <w:r w:rsidRPr="009F6180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7BE2E2" w14:textId="6AD61E2A" w:rsidR="00AE2578" w:rsidRPr="008B1632" w:rsidRDefault="00AE2578" w:rsidP="00AE2578">
            <w:pPr>
              <w:pStyle w:val="Days"/>
              <w:jc w:val="left"/>
            </w:pPr>
            <w:r w:rsidRPr="009F6180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1BBCC8B" w14:textId="33501956" w:rsidR="00AE2578" w:rsidRPr="008B1632" w:rsidRDefault="00AE2578" w:rsidP="00AE2578">
            <w:pPr>
              <w:pStyle w:val="Days"/>
            </w:pPr>
            <w:r w:rsidRPr="009F6180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CA2E588" w14:textId="17C45182" w:rsidR="00AE2578" w:rsidRPr="008B1632" w:rsidRDefault="00AE2578" w:rsidP="00AE2578">
            <w:pPr>
              <w:pStyle w:val="Days"/>
            </w:pPr>
            <w:r w:rsidRPr="00F57F3D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4C87F9" w14:textId="45ED6AEE" w:rsidR="00AE2578" w:rsidRPr="008B1632" w:rsidRDefault="00AE2578" w:rsidP="00AE2578">
            <w:pPr>
              <w:pStyle w:val="Days"/>
            </w:pPr>
            <w:r w:rsidRPr="00F57F3D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3090EC8" w14:textId="76648DD6" w:rsidR="00AE2578" w:rsidRPr="008B1632" w:rsidRDefault="00AE2578" w:rsidP="00AE2578">
            <w:pPr>
              <w:pStyle w:val="Days"/>
            </w:pPr>
            <w:r w:rsidRPr="00F57F3D"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D88F8C1" w14:textId="0AA246D4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ABBE5BF" w14:textId="0E83DEB4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5699DF0" w14:textId="74034EE4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FDCD9F3" w14:textId="3DF6872D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6A23058" w14:textId="77DB3DE0" w:rsidR="00AE2578" w:rsidRPr="008B1632" w:rsidRDefault="00AE2578" w:rsidP="00AE2578">
            <w:pPr>
              <w:pStyle w:val="Days"/>
            </w:pPr>
            <w:r w:rsidRPr="00E300C3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7257D7A" w14:textId="5C21CFB8" w:rsidR="00AE2578" w:rsidRPr="008B1632" w:rsidRDefault="00AE2578" w:rsidP="00AE2578">
            <w:pPr>
              <w:pStyle w:val="Days"/>
            </w:pPr>
            <w:r w:rsidRPr="00E300C3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44BA588" w14:textId="182AAE4C" w:rsidR="00AE2578" w:rsidRPr="008B1632" w:rsidRDefault="00AE2578" w:rsidP="00AE2578">
            <w:pPr>
              <w:pStyle w:val="Days"/>
            </w:pPr>
            <w:r w:rsidRPr="00E300C3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51A481F" w14:textId="386D5507" w:rsidR="00AE2578" w:rsidRPr="008B1632" w:rsidRDefault="00AE2578" w:rsidP="00AE2578">
            <w:pPr>
              <w:pStyle w:val="Days"/>
            </w:pPr>
            <w:r w:rsidRPr="00E300C3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C4D8E87" w14:textId="5563C8F4" w:rsidR="00AE2578" w:rsidRPr="008B1632" w:rsidRDefault="00AE2578" w:rsidP="00AE2578">
            <w:pPr>
              <w:pStyle w:val="Days"/>
            </w:pPr>
            <w:r w:rsidRPr="00E300C3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14:paraId="36618C89" w14:textId="7021298E" w:rsidR="00AE2578" w:rsidRPr="008B1632" w:rsidRDefault="00AE2578" w:rsidP="00AE2578">
            <w:pPr>
              <w:pStyle w:val="Days"/>
            </w:pPr>
            <w:r w:rsidRPr="00E300C3"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5759462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6E50C9A" w14:textId="7CEC5B05" w:rsidR="00AE2578" w:rsidRPr="008B1632" w:rsidRDefault="00AE2578" w:rsidP="00AE2578">
            <w:pPr>
              <w:pStyle w:val="Days"/>
            </w:pPr>
            <w:r w:rsidRPr="00AB394E">
              <w:t>23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6C213FE4" w14:textId="6FB40E26" w:rsidR="00AE2578" w:rsidRPr="008B1632" w:rsidRDefault="00AE2578" w:rsidP="00AE2578">
            <w:pPr>
              <w:pStyle w:val="Days"/>
            </w:pPr>
            <w:r w:rsidRPr="00AB394E">
              <w:t>24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29D06C3" w14:textId="4B04718A" w:rsidR="00AE2578" w:rsidRPr="008B1632" w:rsidRDefault="00AE2578" w:rsidP="00AE2578">
            <w:pPr>
              <w:pStyle w:val="Days"/>
            </w:pPr>
            <w:r w:rsidRPr="00AB394E">
              <w:t>25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6D194745" w14:textId="7019E62F" w:rsidR="00AE2578" w:rsidRPr="008B1632" w:rsidRDefault="00AE2578" w:rsidP="00AE2578">
            <w:pPr>
              <w:pStyle w:val="Days"/>
            </w:pPr>
            <w:r w:rsidRPr="00AB394E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7DD01980" w14:textId="25030E8C" w:rsidR="00AE2578" w:rsidRPr="008B1632" w:rsidRDefault="00AE2578" w:rsidP="00AE2578">
            <w:pPr>
              <w:pStyle w:val="Days"/>
            </w:pPr>
            <w:r w:rsidRPr="00AB394E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336F3205" w14:textId="0151E921" w:rsidR="00AE2578" w:rsidRPr="008B1632" w:rsidRDefault="00AE2578" w:rsidP="00AE2578">
            <w:pPr>
              <w:pStyle w:val="Days"/>
            </w:pPr>
            <w:r w:rsidRPr="00AB394E">
              <w:t>28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BDEC0A8" w14:textId="3E69496A" w:rsidR="00AE2578" w:rsidRPr="008B1632" w:rsidRDefault="00AE2578" w:rsidP="00AE2578">
            <w:pPr>
              <w:pStyle w:val="Days"/>
            </w:pPr>
            <w:r w:rsidRPr="00AB394E">
              <w:t>29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B91DAE0" w14:textId="1AC3338E" w:rsidR="00AE2578" w:rsidRPr="008B1632" w:rsidRDefault="00AE2578" w:rsidP="00AE2578">
            <w:pPr>
              <w:pStyle w:val="Days"/>
            </w:pPr>
            <w:r w:rsidRPr="007A3D11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586A827" w14:textId="2F6827EA" w:rsidR="00AE2578" w:rsidRPr="008B1632" w:rsidRDefault="00AE2578" w:rsidP="00AE2578">
            <w:pPr>
              <w:pStyle w:val="Days"/>
            </w:pPr>
            <w:r w:rsidRPr="007A3D11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EDC5C4" w14:textId="4F1C74EB" w:rsidR="00AE2578" w:rsidRPr="008B1632" w:rsidRDefault="00AE2578" w:rsidP="00AE2578">
            <w:pPr>
              <w:pStyle w:val="Days"/>
            </w:pPr>
            <w:r w:rsidRPr="007A3D11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31C8FC18" w14:textId="482074E5" w:rsidR="00AE2578" w:rsidRPr="008B1632" w:rsidRDefault="00AE2578" w:rsidP="00AE2578">
            <w:pPr>
              <w:pStyle w:val="Days"/>
            </w:pPr>
            <w:r w:rsidRPr="007A3D11"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67C035B" w14:textId="2031473D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E997D58" w14:textId="1D86C508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16A7727" w14:textId="56417D86" w:rsidR="00AE2578" w:rsidRPr="008B1632" w:rsidRDefault="00AE2578" w:rsidP="00AE2578">
            <w:pPr>
              <w:pStyle w:val="Days"/>
            </w:pPr>
          </w:p>
        </w:tc>
      </w:tr>
      <w:tr w:rsidR="00AE2578" w14:paraId="2A7E8B3E" w14:textId="77777777" w:rsidTr="00AE2578">
        <w:trPr>
          <w:trHeight w:val="43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890820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ADA5D67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063E1E4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81B2AF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54BCB33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7BF4755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70205F9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501252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7FA898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17BDE43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80A635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192DB6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9F6BDA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39D59577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1D3D71D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46F0480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0B0916BC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6B9CF02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147801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F095EF3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658C686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68DB58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57A80F2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7B1898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0F5A9B5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B7C37E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77A81A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21CB9AA3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AF82BF2" w14:textId="68324AB6" w:rsidR="00AE2578" w:rsidRPr="008B1632" w:rsidRDefault="00AE2578" w:rsidP="00AE2578">
            <w:pPr>
              <w:pStyle w:val="Days"/>
            </w:pPr>
            <w:r>
              <w:t>30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DBA966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A284C0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6F8756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4BC4B8D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6AB525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25829FA9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F33D7F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2F0A95F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059E736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ABE4B1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153002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4838BEDD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43FF0C10" w14:textId="77777777" w:rsidR="00AE2578" w:rsidRPr="008B1632" w:rsidRDefault="00AE2578" w:rsidP="00AE2578">
            <w:pPr>
              <w:pStyle w:val="Days"/>
            </w:pPr>
          </w:p>
        </w:tc>
      </w:tr>
      <w:tr w:rsidR="00AE2578" w14:paraId="44728D18" w14:textId="77777777" w:rsidTr="00AA023A"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53B0A3A9" w14:textId="4C886B11" w:rsidR="00AE2578" w:rsidRDefault="00AE2578" w:rsidP="00AE2578">
            <w:pPr>
              <w:pStyle w:val="Months"/>
            </w:pPr>
            <w:r>
              <w:t>November</w:t>
            </w:r>
          </w:p>
        </w:tc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3A8377F1" w14:textId="679702C9" w:rsidR="00AE2578" w:rsidRDefault="00AE2578" w:rsidP="00AE2578">
            <w:pPr>
              <w:pStyle w:val="Months"/>
            </w:pPr>
            <w:r>
              <w:t>December</w:t>
            </w:r>
          </w:p>
        </w:tc>
        <w:tc>
          <w:tcPr>
            <w:tcW w:w="2321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609D2174" w14:textId="4BA3B8CB" w:rsidR="00AE2578" w:rsidRDefault="00AE2578" w:rsidP="00AE2578">
            <w:pPr>
              <w:pStyle w:val="Months"/>
            </w:pPr>
            <w:r>
              <w:t>JANAuARy</w:t>
            </w:r>
          </w:p>
        </w:tc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0719553B" w14:textId="76D7363F" w:rsidR="00AE2578" w:rsidRDefault="00AE2578" w:rsidP="00AE2578">
            <w:pPr>
              <w:pStyle w:val="Months"/>
            </w:pPr>
            <w:r>
              <w:t>February</w:t>
            </w:r>
          </w:p>
        </w:tc>
        <w:tc>
          <w:tcPr>
            <w:tcW w:w="2321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71E77619" w14:textId="0E05E344" w:rsidR="00AE2578" w:rsidRDefault="00AE2578" w:rsidP="00AE2578">
            <w:pPr>
              <w:pStyle w:val="Months"/>
            </w:pPr>
            <w:r>
              <w:t>MARCH</w:t>
            </w:r>
          </w:p>
        </w:tc>
        <w:tc>
          <w:tcPr>
            <w:tcW w:w="2320" w:type="dxa"/>
            <w:gridSpan w:val="7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57AA89BA" w14:textId="17626F6E" w:rsidR="00AE2578" w:rsidRDefault="00AE2578" w:rsidP="00AE2578">
            <w:pPr>
              <w:pStyle w:val="Months"/>
            </w:pPr>
            <w:r>
              <w:t>APRIL</w:t>
            </w:r>
          </w:p>
        </w:tc>
      </w:tr>
      <w:tr w:rsidR="00AE2578" w14:paraId="029769CF" w14:textId="77777777" w:rsidTr="00AA023A">
        <w:trPr>
          <w:trHeight w:val="45"/>
        </w:trPr>
        <w:tc>
          <w:tcPr>
            <w:tcW w:w="330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9BBA77" w14:textId="77777777" w:rsidR="00AE2578" w:rsidRPr="008B1632" w:rsidRDefault="00AE2578" w:rsidP="00AE2578">
            <w:pPr>
              <w:pStyle w:val="Date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64D64E2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242378" w14:textId="77777777" w:rsidR="00AE2578" w:rsidRPr="008B1632" w:rsidRDefault="00AE2578" w:rsidP="00AE2578">
            <w:pPr>
              <w:pStyle w:val="Dates"/>
            </w:pPr>
            <w:r>
              <w:t>W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F71859C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11FBBC4" w14:textId="77777777" w:rsidR="00AE2578" w:rsidRPr="008B1632" w:rsidRDefault="00AE2578" w:rsidP="00AE2578">
            <w:pPr>
              <w:pStyle w:val="Dates"/>
            </w:pPr>
            <w:r>
              <w:t>F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731F0C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507B0F30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C0279C9" w14:textId="77777777" w:rsidR="00AE2578" w:rsidRPr="008B1632" w:rsidRDefault="00AE2578" w:rsidP="00AE2578">
            <w:pPr>
              <w:pStyle w:val="Date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606C33A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C7C4C2E" w14:textId="77777777" w:rsidR="00AE2578" w:rsidRPr="008B1632" w:rsidRDefault="00AE2578" w:rsidP="00AE2578">
            <w:pPr>
              <w:pStyle w:val="Dates"/>
            </w:pPr>
            <w:r>
              <w:t>W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7835ED1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5D97D87" w14:textId="77777777" w:rsidR="00AE2578" w:rsidRPr="008B1632" w:rsidRDefault="00AE2578" w:rsidP="00AE2578">
            <w:pPr>
              <w:pStyle w:val="Dates"/>
            </w:pPr>
            <w:r>
              <w:t>F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3B1526D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4B3E3C8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43654BC" w14:textId="77777777" w:rsidR="00AE2578" w:rsidRPr="008B1632" w:rsidRDefault="00AE2578" w:rsidP="00AE2578">
            <w:pPr>
              <w:pStyle w:val="Dates"/>
            </w:pPr>
            <w:r>
              <w:t>M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35D8B68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6BA1030" w14:textId="77777777" w:rsidR="00AE2578" w:rsidRPr="008B1632" w:rsidRDefault="00AE2578" w:rsidP="00AE2578">
            <w:pPr>
              <w:pStyle w:val="Dates"/>
            </w:pPr>
            <w:r>
              <w:t>W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B0BE193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1D9799A" w14:textId="77777777" w:rsidR="00AE2578" w:rsidRPr="008B1632" w:rsidRDefault="00AE2578" w:rsidP="00AE2578">
            <w:pPr>
              <w:pStyle w:val="Dates"/>
            </w:pPr>
            <w:r>
              <w:t>F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F1AE16F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75474D04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B628FA8" w14:textId="77777777" w:rsidR="00AE2578" w:rsidRPr="008B1632" w:rsidRDefault="00AE2578" w:rsidP="00AE2578">
            <w:pPr>
              <w:pStyle w:val="Date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F2E0DF4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4DA0F06" w14:textId="77777777" w:rsidR="00AE2578" w:rsidRPr="008B1632" w:rsidRDefault="00AE2578" w:rsidP="00AE2578">
            <w:pPr>
              <w:pStyle w:val="Dates"/>
            </w:pPr>
            <w:r>
              <w:t>W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C7F3AA8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7FA4B4C" w14:textId="77777777" w:rsidR="00AE2578" w:rsidRPr="008B1632" w:rsidRDefault="00AE2578" w:rsidP="00AE2578">
            <w:pPr>
              <w:pStyle w:val="Dates"/>
            </w:pPr>
            <w:r>
              <w:t>F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8277DA6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E0C1761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0E9C86A" w14:textId="77777777" w:rsidR="00AE2578" w:rsidRPr="008B1632" w:rsidRDefault="00AE2578" w:rsidP="00AE2578">
            <w:pPr>
              <w:pStyle w:val="Dates"/>
            </w:pPr>
            <w:r>
              <w:t>M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3BA8517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590A37D" w14:textId="77777777" w:rsidR="00AE2578" w:rsidRPr="008B1632" w:rsidRDefault="00AE2578" w:rsidP="00AE2578">
            <w:pPr>
              <w:pStyle w:val="Dates"/>
            </w:pPr>
            <w:r>
              <w:t>W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8DCCDFA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9D6A1F3" w14:textId="77777777" w:rsidR="00AE2578" w:rsidRPr="008B1632" w:rsidRDefault="00AE2578" w:rsidP="00AE2578">
            <w:pPr>
              <w:pStyle w:val="Dates"/>
            </w:pPr>
            <w:r>
              <w:t>F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A0FAE9C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6AA6D84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338286F" w14:textId="77777777" w:rsidR="00AE2578" w:rsidRPr="008B1632" w:rsidRDefault="00AE2578" w:rsidP="00AE2578">
            <w:pPr>
              <w:pStyle w:val="Dates"/>
            </w:pPr>
            <w:r>
              <w:t>M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C740F1A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B743E20" w14:textId="77777777" w:rsidR="00AE2578" w:rsidRPr="008B1632" w:rsidRDefault="00AE2578" w:rsidP="00AE2578">
            <w:pPr>
              <w:pStyle w:val="Dates"/>
            </w:pPr>
            <w:r>
              <w:t>W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58017C2" w14:textId="77777777" w:rsidR="00AE2578" w:rsidRPr="008B1632" w:rsidRDefault="00AE2578" w:rsidP="00AE2578">
            <w:pPr>
              <w:pStyle w:val="Dates"/>
            </w:pPr>
            <w:r>
              <w:t>T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1C47EB" w14:textId="77777777" w:rsidR="00AE2578" w:rsidRPr="008B1632" w:rsidRDefault="00AE2578" w:rsidP="00AE2578">
            <w:pPr>
              <w:pStyle w:val="Dates"/>
            </w:pPr>
            <w:r>
              <w:t>F</w:t>
            </w:r>
          </w:p>
        </w:tc>
        <w:tc>
          <w:tcPr>
            <w:tcW w:w="331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DFFBF11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  <w:tc>
          <w:tcPr>
            <w:tcW w:w="332" w:type="dxa"/>
            <w:tcBorders>
              <w:top w:val="single" w:sz="18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751A799" w14:textId="77777777" w:rsidR="00AE2578" w:rsidRPr="008B1632" w:rsidRDefault="00AE2578" w:rsidP="00AE2578">
            <w:pPr>
              <w:pStyle w:val="Dates"/>
            </w:pPr>
            <w:r>
              <w:t>S</w:t>
            </w:r>
          </w:p>
        </w:tc>
      </w:tr>
      <w:tr w:rsidR="00AE2578" w14:paraId="536F0C08" w14:textId="77777777" w:rsidTr="00AE2578">
        <w:trPr>
          <w:trHeight w:val="40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5C2D9C8" w14:textId="48D66E5D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F298E40" w14:textId="6554C47E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842E763" w14:textId="00030665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9B389C2" w14:textId="0F190465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57B8AFEE" w14:textId="6674DD21" w:rsidR="00AE2578" w:rsidRPr="008B1632" w:rsidRDefault="00AE2578" w:rsidP="00AE2578">
            <w:pPr>
              <w:pStyle w:val="Days"/>
            </w:pPr>
            <w:r w:rsidRPr="00457F5C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63421487" w14:textId="34F149AD" w:rsidR="00AE2578" w:rsidRPr="008B1632" w:rsidRDefault="00AE2578" w:rsidP="00AE2578">
            <w:pPr>
              <w:pStyle w:val="Days"/>
            </w:pPr>
            <w:r w:rsidRPr="00457F5C">
              <w:t>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791A5B6D" w14:textId="60CE0096" w:rsidR="00AE2578" w:rsidRPr="008B1632" w:rsidRDefault="00AE2578" w:rsidP="00AE2578">
            <w:pPr>
              <w:pStyle w:val="Days"/>
            </w:pPr>
            <w:r w:rsidRPr="00457F5C">
              <w:t>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3326361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F1B409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38A2EE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7367EC1" w14:textId="4F8E45CE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0A99159" w14:textId="2018C688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439D800" w14:textId="718508F3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7A205B94" w14:textId="1F4A2B8A" w:rsidR="00AE2578" w:rsidRPr="008B1632" w:rsidRDefault="00AE2578" w:rsidP="00AE2578">
            <w:pPr>
              <w:pStyle w:val="Days"/>
            </w:pPr>
            <w:r w:rsidRPr="00F30D07">
              <w:t>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66625F7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7CB4F78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DB48729" w14:textId="59A28EA1" w:rsidR="00AE2578" w:rsidRPr="008B1632" w:rsidRDefault="00AE2578" w:rsidP="00AE2578">
            <w:pPr>
              <w:pStyle w:val="Days"/>
            </w:pPr>
            <w:r w:rsidRPr="00722463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1B1FE33" w14:textId="4C46A7DB" w:rsidR="00AE2578" w:rsidRPr="008B1632" w:rsidRDefault="00AE2578" w:rsidP="00AE2578">
            <w:pPr>
              <w:pStyle w:val="Days"/>
            </w:pPr>
            <w:r w:rsidRPr="00722463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47196E3" w14:textId="4DA24F94" w:rsidR="00AE2578" w:rsidRPr="008B1632" w:rsidRDefault="00AE2578" w:rsidP="00AE2578">
            <w:pPr>
              <w:pStyle w:val="Days"/>
            </w:pPr>
            <w:r w:rsidRPr="00722463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4B64A53" w14:textId="66D3C47E" w:rsidR="00AE2578" w:rsidRPr="008B1632" w:rsidRDefault="00AE2578" w:rsidP="00AE2578">
            <w:pPr>
              <w:pStyle w:val="Days"/>
            </w:pPr>
            <w:r w:rsidRPr="00722463">
              <w:t>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504E240C" w14:textId="7FCA1923" w:rsidR="00AE2578" w:rsidRPr="008B1632" w:rsidRDefault="00AE2578" w:rsidP="00AE2578">
            <w:pPr>
              <w:pStyle w:val="Days"/>
            </w:pPr>
            <w:r w:rsidRPr="00722463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0C9CEA7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909C4E5" w14:textId="18A6E390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6D35211" w14:textId="5574BEA3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4003DF4" w14:textId="7AC25D4F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8558313" w14:textId="0D82A7B3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539223AD" w14:textId="7E6888BE" w:rsidR="00AE2578" w:rsidRPr="008B1632" w:rsidRDefault="00AE2578" w:rsidP="00AE2578">
            <w:pPr>
              <w:pStyle w:val="Days"/>
            </w:pPr>
            <w:r w:rsidRPr="00C208FF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86F9165" w14:textId="035299F2" w:rsidR="00AE2578" w:rsidRPr="008B1632" w:rsidRDefault="00AE2578" w:rsidP="00AE2578">
            <w:pPr>
              <w:pStyle w:val="Days"/>
            </w:pPr>
            <w:r w:rsidRPr="00C208FF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B299898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5CFF54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602955D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C28FD6E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B8F4D7D" w14:textId="3740A24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39C76CC" w14:textId="681BA1EF" w:rsidR="00AE2578" w:rsidRPr="008B1632" w:rsidRDefault="00AE2578" w:rsidP="00AE2578">
            <w:pPr>
              <w:pStyle w:val="Days"/>
            </w:pPr>
            <w:r w:rsidRPr="00C208FF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14864767" w14:textId="79CC1D56" w:rsidR="00AE2578" w:rsidRPr="008B1632" w:rsidRDefault="00AE2578" w:rsidP="00AE2578">
            <w:pPr>
              <w:pStyle w:val="Days"/>
            </w:pPr>
            <w:r w:rsidRPr="00C208FF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E6E0558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DCFF362" w14:textId="3C369B35" w:rsidR="00AE2578" w:rsidRPr="008B1632" w:rsidRDefault="00AE2578" w:rsidP="00AE2578">
            <w:pPr>
              <w:pStyle w:val="Days"/>
            </w:pPr>
            <w:r w:rsidRPr="009C685C">
              <w:t>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0DB8DE88" w14:textId="15ED086A" w:rsidR="00AE2578" w:rsidRPr="008B1632" w:rsidRDefault="00AE2578" w:rsidP="00AE2578">
            <w:pPr>
              <w:pStyle w:val="Days"/>
            </w:pPr>
            <w:r w:rsidRPr="009C685C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83DB86A" w14:textId="41687AE9" w:rsidR="00AE2578" w:rsidRPr="008B1632" w:rsidRDefault="00AE2578" w:rsidP="00AE2578">
            <w:pPr>
              <w:pStyle w:val="Days"/>
            </w:pPr>
            <w:r w:rsidRPr="009C685C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D8660B" w14:textId="60402385" w:rsidR="00AE2578" w:rsidRPr="008B1632" w:rsidRDefault="00AE2578" w:rsidP="00AE2578">
            <w:pPr>
              <w:pStyle w:val="Days"/>
            </w:pPr>
            <w:r w:rsidRPr="009C685C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2CF7BEE" w14:textId="179F8E38" w:rsidR="00AE2578" w:rsidRPr="008B1632" w:rsidRDefault="00AE2578" w:rsidP="00AE2578">
            <w:pPr>
              <w:pStyle w:val="Days"/>
            </w:pPr>
            <w:r w:rsidRPr="009C685C">
              <w:t>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CD21B52" w14:textId="5F110F4D" w:rsidR="00AE2578" w:rsidRPr="008B1632" w:rsidRDefault="00AE2578" w:rsidP="00AE2578">
            <w:pPr>
              <w:pStyle w:val="Days"/>
            </w:pPr>
            <w:r w:rsidRPr="009C685C">
              <w:t>6</w:t>
            </w:r>
          </w:p>
        </w:tc>
      </w:tr>
      <w:tr w:rsidR="00AE2578" w14:paraId="6D70367F" w14:textId="77777777" w:rsidTr="00AE2578">
        <w:trPr>
          <w:trHeight w:val="40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62D6765" w14:textId="51FBFACF" w:rsidR="00AE2578" w:rsidRPr="008B1632" w:rsidRDefault="00AE2578" w:rsidP="00AE2578">
            <w:pPr>
              <w:pStyle w:val="Days"/>
            </w:pPr>
            <w:r w:rsidRPr="009B0ABD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6E47B62" w14:textId="6D7850A6" w:rsidR="00AE2578" w:rsidRPr="008B1632" w:rsidRDefault="00AE2578" w:rsidP="00AE2578">
            <w:pPr>
              <w:pStyle w:val="Days"/>
            </w:pPr>
            <w:r w:rsidRPr="009B0ABD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65E5BCF" w14:textId="0E0E1886" w:rsidR="00AE2578" w:rsidRPr="008B1632" w:rsidRDefault="00AE2578" w:rsidP="00AE2578">
            <w:pPr>
              <w:pStyle w:val="Days"/>
            </w:pPr>
            <w:r w:rsidRPr="009B0ABD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CF4DBC1" w14:textId="2FDB4905" w:rsidR="00AE2578" w:rsidRPr="008B1632" w:rsidRDefault="00AE2578" w:rsidP="00AE2578">
            <w:pPr>
              <w:pStyle w:val="Days"/>
            </w:pPr>
            <w:r w:rsidRPr="009B0ABD">
              <w:t>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89F66DC" w14:textId="5FA4E9D1" w:rsidR="00AE2578" w:rsidRPr="008B1632" w:rsidRDefault="00AE2578" w:rsidP="00AE2578">
            <w:pPr>
              <w:pStyle w:val="Days"/>
            </w:pPr>
            <w:r w:rsidRPr="009B0ABD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639E767" w14:textId="3CCC2AB0" w:rsidR="00AE2578" w:rsidRPr="008B1632" w:rsidRDefault="00AE2578" w:rsidP="00AE2578">
            <w:pPr>
              <w:pStyle w:val="Days"/>
            </w:pPr>
            <w:r w:rsidRPr="009B0ABD">
              <w:t>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66F4053" w14:textId="180FB464" w:rsidR="00AE2578" w:rsidRPr="008B1632" w:rsidRDefault="00AE2578" w:rsidP="00AE2578">
            <w:pPr>
              <w:pStyle w:val="Days"/>
            </w:pPr>
            <w:r w:rsidRPr="009B0ABD">
              <w:t>10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750364D3" w14:textId="567F25FC" w:rsidR="00AE2578" w:rsidRPr="008B1632" w:rsidRDefault="00AE2578" w:rsidP="00AE2578">
            <w:pPr>
              <w:pStyle w:val="Days"/>
            </w:pPr>
            <w:r w:rsidRPr="00F30D07">
              <w:t>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E3FE718" w14:textId="63C67411" w:rsidR="00AE2578" w:rsidRPr="008B1632" w:rsidRDefault="00AE2578" w:rsidP="00AE2578">
            <w:pPr>
              <w:pStyle w:val="Days"/>
            </w:pPr>
            <w:r w:rsidRPr="00F30D07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49141B0" w14:textId="1F780A8A" w:rsidR="00AE2578" w:rsidRPr="008B1632" w:rsidRDefault="00AE2578" w:rsidP="00AE2578">
            <w:pPr>
              <w:pStyle w:val="Days"/>
            </w:pPr>
            <w:r w:rsidRPr="00F30D07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2391B8BB" w14:textId="3A2051BC" w:rsidR="00AE2578" w:rsidRPr="008B1632" w:rsidRDefault="00AE2578" w:rsidP="00AE2578">
            <w:pPr>
              <w:pStyle w:val="Days"/>
            </w:pPr>
            <w:r w:rsidRPr="00F30D07">
              <w:t>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2868B5D4" w14:textId="7CDEE4D5" w:rsidR="00AE2578" w:rsidRPr="008B1632" w:rsidRDefault="00AE2578" w:rsidP="00AE2578">
            <w:pPr>
              <w:pStyle w:val="Days"/>
            </w:pPr>
            <w:r w:rsidRPr="00F30D07">
              <w:t>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4143BF7" w14:textId="5B973E45" w:rsidR="00AE2578" w:rsidRPr="008B1632" w:rsidRDefault="00AE2578" w:rsidP="00AE2578">
            <w:pPr>
              <w:pStyle w:val="Days"/>
            </w:pPr>
            <w:r w:rsidRPr="00324A16">
              <w:t>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74D442E" w14:textId="3A557C07" w:rsidR="00AE2578" w:rsidRPr="008B1632" w:rsidRDefault="00AE2578" w:rsidP="00AE2578">
            <w:pPr>
              <w:pStyle w:val="Days"/>
            </w:pPr>
            <w:r w:rsidRPr="00AD63DC">
              <w:t>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A3D5D32" w14:textId="571310F2" w:rsidR="00AE2578" w:rsidRPr="008B1632" w:rsidRDefault="00AE2578" w:rsidP="00AE2578">
            <w:pPr>
              <w:pStyle w:val="Days"/>
            </w:pPr>
            <w:r w:rsidRPr="00380AA7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F2D21C0" w14:textId="2B5845C6" w:rsidR="00AE2578" w:rsidRPr="008B1632" w:rsidRDefault="00AE2578" w:rsidP="00AE2578">
            <w:pPr>
              <w:pStyle w:val="Days"/>
            </w:pPr>
            <w:r w:rsidRPr="00380AA7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174B3BF" w14:textId="736F6537" w:rsidR="00AE2578" w:rsidRPr="008B1632" w:rsidRDefault="00AE2578" w:rsidP="00AE2578">
            <w:pPr>
              <w:pStyle w:val="Days"/>
            </w:pPr>
            <w:r w:rsidRPr="00380AA7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5205690" w14:textId="5320BA2B" w:rsidR="00AE2578" w:rsidRPr="008B1632" w:rsidRDefault="00AE2578" w:rsidP="00AE2578">
            <w:pPr>
              <w:pStyle w:val="Days"/>
            </w:pPr>
            <w:r w:rsidRPr="00380AA7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4A5CAA5" w14:textId="00EAF931" w:rsidR="00AE2578" w:rsidRPr="008B1632" w:rsidRDefault="00AE2578" w:rsidP="00AE2578">
            <w:pPr>
              <w:pStyle w:val="Days"/>
            </w:pPr>
            <w:r w:rsidRPr="00380AA7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75C1CBF" w14:textId="643FD65F" w:rsidR="00AE2578" w:rsidRPr="008B1632" w:rsidRDefault="00AE2578" w:rsidP="00AE2578">
            <w:pPr>
              <w:pStyle w:val="Days"/>
            </w:pPr>
            <w:r w:rsidRPr="00380AA7">
              <w:t>11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3C78827" w14:textId="7A8BCFC7" w:rsidR="00AE2578" w:rsidRPr="008B1632" w:rsidRDefault="00AE2578" w:rsidP="00AE2578">
            <w:pPr>
              <w:pStyle w:val="Days"/>
            </w:pPr>
            <w:r w:rsidRPr="00380AA7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8BF25EB" w14:textId="7D9E12AA" w:rsidR="00AE2578" w:rsidRPr="008B1632" w:rsidRDefault="00AE2578" w:rsidP="00AE2578">
            <w:pPr>
              <w:pStyle w:val="Days"/>
            </w:pPr>
            <w:r w:rsidRPr="009E2F71">
              <w:t>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81E9BD6" w14:textId="6F4B9456" w:rsidR="00AE2578" w:rsidRPr="008B1632" w:rsidRDefault="00AE2578" w:rsidP="00AE2578">
            <w:pPr>
              <w:pStyle w:val="Days"/>
            </w:pPr>
            <w:r w:rsidRPr="009E2F71">
              <w:t>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94D3710" w14:textId="65BE72FD" w:rsidR="00AE2578" w:rsidRPr="008B1632" w:rsidRDefault="00AE2578" w:rsidP="00AE2578">
            <w:pPr>
              <w:pStyle w:val="Days"/>
            </w:pPr>
            <w:r w:rsidRPr="009E2F71">
              <w:t>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2461DE0" w14:textId="147F5F69" w:rsidR="00AE2578" w:rsidRPr="008B1632" w:rsidRDefault="00AE2578" w:rsidP="00AE2578">
            <w:pPr>
              <w:pStyle w:val="Days"/>
            </w:pPr>
            <w:r w:rsidRPr="009E2F71">
              <w:t>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6F51C01" w14:textId="30ACDD33" w:rsidR="00AE2578" w:rsidRPr="008B1632" w:rsidRDefault="00AE2578" w:rsidP="00AE2578">
            <w:pPr>
              <w:pStyle w:val="Days"/>
            </w:pPr>
            <w:r w:rsidRPr="009E2F71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4400F22" w14:textId="353D3D2B" w:rsidR="00AE2578" w:rsidRPr="008B1632" w:rsidRDefault="00AE2578" w:rsidP="00AE2578">
            <w:pPr>
              <w:pStyle w:val="Days"/>
            </w:pPr>
            <w:r w:rsidRPr="009E2F71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8914ABE" w14:textId="51FF3FF5" w:rsidR="00AE2578" w:rsidRPr="008B1632" w:rsidRDefault="00AE2578" w:rsidP="00AE2578">
            <w:pPr>
              <w:pStyle w:val="Days"/>
            </w:pPr>
            <w:r w:rsidRPr="009E2F71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68ED281F" w14:textId="41BD9955" w:rsidR="00AE2578" w:rsidRPr="008B1632" w:rsidRDefault="00AE2578" w:rsidP="00AE2578">
            <w:pPr>
              <w:pStyle w:val="Days"/>
            </w:pPr>
            <w:r w:rsidRPr="009E2F71">
              <w:t>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6D2929F1" w14:textId="7E92A320" w:rsidR="00AE2578" w:rsidRPr="008B1632" w:rsidRDefault="00AE2578" w:rsidP="00AE2578">
            <w:pPr>
              <w:pStyle w:val="Days"/>
            </w:pPr>
            <w:r w:rsidRPr="009E2F71">
              <w:t>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5F3AE5FB" w14:textId="5352C6CD" w:rsidR="00AE2578" w:rsidRPr="008B1632" w:rsidRDefault="00AE2578" w:rsidP="00AE2578">
            <w:pPr>
              <w:pStyle w:val="Days"/>
            </w:pPr>
            <w:r w:rsidRPr="009E2F71">
              <w:t>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195A985" w14:textId="35D25712" w:rsidR="00AE2578" w:rsidRPr="008B1632" w:rsidRDefault="00AE2578" w:rsidP="00AE2578">
            <w:pPr>
              <w:pStyle w:val="Days"/>
            </w:pPr>
            <w:r w:rsidRPr="009E2F71">
              <w:t>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15953D45" w14:textId="30109245" w:rsidR="00AE2578" w:rsidRPr="008B1632" w:rsidRDefault="00AE2578" w:rsidP="00AE2578">
            <w:pPr>
              <w:pStyle w:val="Days"/>
            </w:pPr>
            <w:r w:rsidRPr="009E2F71">
              <w:t>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195C2D8D" w14:textId="499452F2" w:rsidR="00AE2578" w:rsidRPr="008B1632" w:rsidRDefault="00AE2578" w:rsidP="00AE2578">
            <w:pPr>
              <w:pStyle w:val="Days"/>
            </w:pPr>
            <w:r w:rsidRPr="009E2F71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04C3785" w14:textId="3AFD00E6" w:rsidR="00AE2578" w:rsidRPr="008B1632" w:rsidRDefault="00AE2578" w:rsidP="00AE2578">
            <w:pPr>
              <w:pStyle w:val="Days"/>
            </w:pPr>
            <w:r w:rsidRPr="009E2F71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6FA8CC3" w14:textId="02FD4F87" w:rsidR="00AE2578" w:rsidRPr="008B1632" w:rsidRDefault="00AE2578" w:rsidP="00AE2578">
            <w:pPr>
              <w:pStyle w:val="Days"/>
            </w:pPr>
            <w:r w:rsidRPr="00B92166">
              <w:t>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4F6C518" w14:textId="24C9D234" w:rsidR="00AE2578" w:rsidRPr="008B1632" w:rsidRDefault="00AE2578" w:rsidP="00AE2578">
            <w:pPr>
              <w:pStyle w:val="Days"/>
            </w:pPr>
            <w:r w:rsidRPr="00B92166">
              <w:t>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9F4110A" w14:textId="0DEE623F" w:rsidR="00AE2578" w:rsidRPr="008B1632" w:rsidRDefault="00AE2578" w:rsidP="00AE2578">
            <w:pPr>
              <w:pStyle w:val="Days"/>
            </w:pPr>
            <w:r w:rsidRPr="00B92166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433E6355" w14:textId="46595A99" w:rsidR="00AE2578" w:rsidRPr="008B1632" w:rsidRDefault="00AE2578" w:rsidP="00AE2578">
            <w:pPr>
              <w:pStyle w:val="Days"/>
            </w:pPr>
            <w:r w:rsidRPr="00B92166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B757E48" w14:textId="1F993D69" w:rsidR="00AE2578" w:rsidRPr="008B1632" w:rsidRDefault="00AE2578" w:rsidP="00AE2578">
            <w:pPr>
              <w:pStyle w:val="Days"/>
            </w:pPr>
            <w:r w:rsidRPr="00B92166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7971BE" w:themeFill="text2" w:themeFillTint="80"/>
          </w:tcPr>
          <w:p w14:paraId="757A7827" w14:textId="228ECEF4" w:rsidR="00AE2578" w:rsidRPr="008B1632" w:rsidRDefault="00AE2578" w:rsidP="00AE2578">
            <w:pPr>
              <w:pStyle w:val="Days"/>
            </w:pPr>
            <w:r w:rsidRPr="00B92166">
              <w:t>12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766074DD" w14:textId="0E05856B" w:rsidR="00AE2578" w:rsidRPr="008B1632" w:rsidRDefault="00AE2578" w:rsidP="00AE2578">
            <w:pPr>
              <w:pStyle w:val="Days"/>
            </w:pPr>
            <w:r w:rsidRPr="00B92166">
              <w:t>13</w:t>
            </w:r>
          </w:p>
        </w:tc>
      </w:tr>
      <w:tr w:rsidR="00AE2578" w14:paraId="6F7E34EC" w14:textId="77777777" w:rsidTr="00AE2578">
        <w:trPr>
          <w:trHeight w:val="40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4E79BDA" w14:textId="59698C20" w:rsidR="00AE2578" w:rsidRPr="008B1632" w:rsidRDefault="00AE2578" w:rsidP="00AE2578">
            <w:pPr>
              <w:pStyle w:val="Days"/>
            </w:pPr>
            <w:r w:rsidRPr="0028601E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452BB75" w14:textId="26542078" w:rsidR="00AE2578" w:rsidRPr="008B1632" w:rsidRDefault="00AE2578" w:rsidP="00AE2578">
            <w:pPr>
              <w:pStyle w:val="Days"/>
            </w:pPr>
            <w:r w:rsidRPr="0028601E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4EE595C" w14:textId="1A0C927C" w:rsidR="00AE2578" w:rsidRPr="008B1632" w:rsidRDefault="00AE2578" w:rsidP="00AE2578">
            <w:pPr>
              <w:pStyle w:val="Days"/>
            </w:pPr>
            <w:r w:rsidRPr="0028601E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00B0F0"/>
          </w:tcPr>
          <w:p w14:paraId="36E700CE" w14:textId="4699D08A" w:rsidR="00AE2578" w:rsidRPr="008B1632" w:rsidRDefault="00AE2578" w:rsidP="00AE2578">
            <w:pPr>
              <w:pStyle w:val="Days"/>
            </w:pPr>
            <w:r w:rsidRPr="0028601E">
              <w:t>14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716A544" w14:textId="1B3A9A1A" w:rsidR="00AE2578" w:rsidRPr="008B1632" w:rsidRDefault="00AE2578" w:rsidP="00AE2578">
            <w:pPr>
              <w:pStyle w:val="Days"/>
            </w:pPr>
            <w:r w:rsidRPr="0028601E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ACF1804" w14:textId="71C70E0B" w:rsidR="00AE2578" w:rsidRPr="008B1632" w:rsidRDefault="00AE2578" w:rsidP="00AE2578">
            <w:pPr>
              <w:pStyle w:val="Days"/>
            </w:pPr>
            <w:r w:rsidRPr="0028601E">
              <w:t>16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15D92407" w14:textId="540A778E" w:rsidR="00AE2578" w:rsidRPr="008B1632" w:rsidRDefault="00AE2578" w:rsidP="00AE2578">
            <w:pPr>
              <w:pStyle w:val="Days"/>
            </w:pPr>
            <w:r w:rsidRPr="0028601E">
              <w:t>17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4647DA76" w14:textId="6DA003A4" w:rsidR="00AE2578" w:rsidRPr="008B1632" w:rsidRDefault="00AE2578" w:rsidP="00AE2578">
            <w:pPr>
              <w:pStyle w:val="Days"/>
            </w:pPr>
            <w:r w:rsidRPr="00AD63DC">
              <w:t>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4D94CA5E" w14:textId="7B7CE36B" w:rsidR="00AE2578" w:rsidRPr="008B1632" w:rsidRDefault="00AE2578" w:rsidP="00AE2578">
            <w:pPr>
              <w:pStyle w:val="Days"/>
            </w:pPr>
            <w:r w:rsidRPr="00AD63DC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0244865" w14:textId="4B43774E" w:rsidR="00AE2578" w:rsidRPr="008B1632" w:rsidRDefault="00AE2578" w:rsidP="00AE2578">
            <w:pPr>
              <w:pStyle w:val="Days"/>
            </w:pPr>
            <w:r w:rsidRPr="00AD63DC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AFA3922" w14:textId="47334DA6" w:rsidR="00AE2578" w:rsidRPr="008B1632" w:rsidRDefault="00AE2578" w:rsidP="00AE2578">
            <w:pPr>
              <w:pStyle w:val="Days"/>
            </w:pPr>
            <w:r w:rsidRPr="00AD63DC">
              <w:t>12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C6EC384" w14:textId="4A1374AB" w:rsidR="00AE2578" w:rsidRPr="008B1632" w:rsidRDefault="00AE2578" w:rsidP="00AE2578">
            <w:pPr>
              <w:pStyle w:val="Days"/>
            </w:pPr>
            <w:r w:rsidRPr="00AD63DC">
              <w:t>13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14:paraId="604F63A9" w14:textId="3E8A895E" w:rsidR="00AE2578" w:rsidRPr="008B1632" w:rsidRDefault="00AE2578" w:rsidP="00AE2578">
            <w:pPr>
              <w:pStyle w:val="Days"/>
            </w:pPr>
            <w:r w:rsidRPr="00324A16">
              <w:t>14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60AF39E3" w14:textId="0E93863D" w:rsidR="00AE2578" w:rsidRPr="008B1632" w:rsidRDefault="00AE2578" w:rsidP="00AE2578">
            <w:pPr>
              <w:pStyle w:val="Days"/>
            </w:pPr>
            <w:r w:rsidRPr="009D26A8">
              <w:t>15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D4C9E18" w14:textId="34870320" w:rsidR="00AE2578" w:rsidRPr="008B1632" w:rsidRDefault="00AE2578" w:rsidP="00AE2578">
            <w:pPr>
              <w:pStyle w:val="Days"/>
            </w:pPr>
            <w:r w:rsidRPr="00F67FFB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3F59D663" w14:textId="37749072" w:rsidR="00AE2578" w:rsidRPr="008B1632" w:rsidRDefault="00AE2578" w:rsidP="00AE2578">
            <w:pPr>
              <w:pStyle w:val="Days"/>
            </w:pPr>
            <w:r w:rsidRPr="00F67FFB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4825B5E" w14:textId="6EF7D5C6" w:rsidR="00AE2578" w:rsidRPr="008B1632" w:rsidRDefault="00AE2578" w:rsidP="00AE2578">
            <w:pPr>
              <w:pStyle w:val="Days"/>
            </w:pPr>
            <w:r w:rsidRPr="00F67FFB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47F82952" w14:textId="524DCA8B" w:rsidR="00AE2578" w:rsidRPr="008B1632" w:rsidRDefault="00AE2578" w:rsidP="00AE2578">
            <w:pPr>
              <w:pStyle w:val="Days"/>
            </w:pPr>
            <w:r w:rsidRPr="00F67FFB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6561884" w14:textId="3C1A057D" w:rsidR="00AE2578" w:rsidRPr="008B1632" w:rsidRDefault="00AE2578" w:rsidP="00AE2578">
            <w:pPr>
              <w:pStyle w:val="Days"/>
            </w:pPr>
            <w:r w:rsidRPr="00F67FFB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7FF73EBD" w14:textId="4622DE8D" w:rsidR="00AE2578" w:rsidRPr="008B1632" w:rsidRDefault="00AE2578" w:rsidP="00AE2578">
            <w:pPr>
              <w:pStyle w:val="Days"/>
            </w:pPr>
            <w:r w:rsidRPr="00F67FFB">
              <w:t>18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B2EE11B" w14:textId="74CFBEE2" w:rsidR="00AE2578" w:rsidRPr="008B1632" w:rsidRDefault="00AE2578" w:rsidP="00AE2578">
            <w:pPr>
              <w:pStyle w:val="Days"/>
            </w:pPr>
            <w:r w:rsidRPr="00F67FFB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607E99CE" w14:textId="2A1B46EC" w:rsidR="00AE2578" w:rsidRPr="008B1632" w:rsidRDefault="00AE2578" w:rsidP="00AE2578">
            <w:pPr>
              <w:pStyle w:val="Days"/>
            </w:pPr>
            <w:r w:rsidRPr="00DE10F5">
              <w:t>10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3DF5B3C" w14:textId="0AB30616" w:rsidR="00AE2578" w:rsidRPr="008B1632" w:rsidRDefault="00AE2578" w:rsidP="00AE2578">
            <w:pPr>
              <w:pStyle w:val="Days"/>
            </w:pPr>
            <w:r w:rsidRPr="00DE10F5">
              <w:t>11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5ABC001C" w14:textId="5AD4B121" w:rsidR="00AE2578" w:rsidRPr="008B1632" w:rsidRDefault="00AE2578" w:rsidP="00AE2578">
            <w:pPr>
              <w:pStyle w:val="Days"/>
            </w:pPr>
            <w:r w:rsidRPr="00DE10F5">
              <w:t>12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95D20FD" w14:textId="7B828DE8" w:rsidR="00AE2578" w:rsidRPr="008B1632" w:rsidRDefault="00AE2578" w:rsidP="00AE2578">
            <w:pPr>
              <w:pStyle w:val="Days"/>
            </w:pPr>
            <w:r w:rsidRPr="00DE10F5">
              <w:t>13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04C77C8E" w14:textId="23253909" w:rsidR="00AE2578" w:rsidRPr="008B1632" w:rsidRDefault="00AE2578" w:rsidP="00AE2578">
            <w:pPr>
              <w:pStyle w:val="Days"/>
            </w:pPr>
            <w:r w:rsidRPr="00DE10F5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40203C3" w14:textId="20DE9C9A" w:rsidR="00AE2578" w:rsidRPr="008B1632" w:rsidRDefault="00AE2578" w:rsidP="00AE2578">
            <w:pPr>
              <w:pStyle w:val="Days"/>
            </w:pPr>
            <w:r w:rsidRPr="00DE10F5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C57482E" w14:textId="556687B4" w:rsidR="00AE2578" w:rsidRPr="008B1632" w:rsidRDefault="00AE2578" w:rsidP="00AE2578">
            <w:pPr>
              <w:pStyle w:val="Days"/>
            </w:pPr>
            <w:r w:rsidRPr="00DE10F5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0B78B567" w14:textId="17B8A6BE" w:rsidR="00AE2578" w:rsidRPr="008B1632" w:rsidRDefault="00AE2578" w:rsidP="00AE2578">
            <w:pPr>
              <w:pStyle w:val="Days"/>
            </w:pPr>
            <w:r w:rsidRPr="00DE10F5">
              <w:t>10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30D3D5BC" w14:textId="62562FF9" w:rsidR="00AE2578" w:rsidRPr="008B1632" w:rsidRDefault="00AE2578" w:rsidP="00AE2578">
            <w:pPr>
              <w:pStyle w:val="Days"/>
            </w:pPr>
            <w:r w:rsidRPr="00DE10F5">
              <w:t>11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49BB524E" w14:textId="56D9F38C" w:rsidR="00AE2578" w:rsidRPr="008B1632" w:rsidRDefault="00AE2578" w:rsidP="00AE2578">
            <w:pPr>
              <w:pStyle w:val="Days"/>
            </w:pPr>
            <w:r w:rsidRPr="00DE10F5">
              <w:t>12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32515F57" w14:textId="62DACEEA" w:rsidR="00AE2578" w:rsidRPr="008B1632" w:rsidRDefault="00AE2578" w:rsidP="00AE2578">
            <w:pPr>
              <w:pStyle w:val="Days"/>
            </w:pPr>
            <w:r w:rsidRPr="00DE10F5">
              <w:t>13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6C360BF" w14:textId="72474C99" w:rsidR="00AE2578" w:rsidRPr="008B1632" w:rsidRDefault="00AE2578" w:rsidP="00AE2578">
            <w:pPr>
              <w:pStyle w:val="Days"/>
            </w:pPr>
            <w:r w:rsidRPr="00DE10F5">
              <w:t>14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40637EEA" w14:textId="5D7CB5C4" w:rsidR="00AE2578" w:rsidRPr="008B1632" w:rsidRDefault="00AE2578" w:rsidP="00AE2578">
            <w:pPr>
              <w:pStyle w:val="Days"/>
            </w:pPr>
            <w:r w:rsidRPr="00DE10F5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408B6D7" w14:textId="42605E6B" w:rsidR="00AE2578" w:rsidRPr="008B1632" w:rsidRDefault="00AE2578" w:rsidP="00AE2578">
            <w:pPr>
              <w:pStyle w:val="Days"/>
            </w:pPr>
            <w:r w:rsidRPr="00DE10F5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1D5B3C29" w14:textId="0AFE49BB" w:rsidR="00AE2578" w:rsidRPr="008B1632" w:rsidRDefault="00AE2578" w:rsidP="00AE2578">
            <w:pPr>
              <w:pStyle w:val="Days"/>
            </w:pPr>
            <w:r w:rsidRPr="008E3E27">
              <w:t>14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1FB381" w14:textId="56EA6AD6" w:rsidR="00AE2578" w:rsidRPr="008B1632" w:rsidRDefault="00AE2578" w:rsidP="00AE2578">
            <w:pPr>
              <w:pStyle w:val="Days"/>
            </w:pPr>
            <w:r w:rsidRPr="008E3E27">
              <w:t>15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B36480F" w14:textId="0A46B790" w:rsidR="00AE2578" w:rsidRPr="008B1632" w:rsidRDefault="00AE2578" w:rsidP="00AE2578">
            <w:pPr>
              <w:pStyle w:val="Days"/>
            </w:pPr>
            <w:r w:rsidRPr="008E3E27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C774C61" w14:textId="5CA7129B" w:rsidR="00AE2578" w:rsidRPr="008B1632" w:rsidRDefault="00AE2578" w:rsidP="00AE2578">
            <w:pPr>
              <w:pStyle w:val="Days"/>
            </w:pPr>
            <w:r w:rsidRPr="008E3E27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7B9F27E" w14:textId="5935171C" w:rsidR="00AE2578" w:rsidRPr="008B1632" w:rsidRDefault="00AE2578" w:rsidP="00AE2578">
            <w:pPr>
              <w:pStyle w:val="Days"/>
            </w:pPr>
            <w:r w:rsidRPr="008E3E27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39889AB" w14:textId="61E97F22" w:rsidR="00AE2578" w:rsidRPr="008B1632" w:rsidRDefault="00AE2578" w:rsidP="00AE2578">
            <w:pPr>
              <w:pStyle w:val="Days"/>
            </w:pPr>
            <w:r w:rsidRPr="008E3E27">
              <w:t>19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DE619F2" w14:textId="220C62E7" w:rsidR="00AE2578" w:rsidRPr="008B1632" w:rsidRDefault="00AE2578" w:rsidP="00AE2578">
            <w:pPr>
              <w:pStyle w:val="Days"/>
            </w:pPr>
            <w:r w:rsidRPr="008E3E27">
              <w:t>20</w:t>
            </w:r>
          </w:p>
        </w:tc>
      </w:tr>
      <w:tr w:rsidR="00AE2578" w14:paraId="14064E20" w14:textId="77777777" w:rsidTr="00AE2578">
        <w:trPr>
          <w:trHeight w:val="40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57C14409" w14:textId="08F3F6D2" w:rsidR="00AE2578" w:rsidRPr="008B1632" w:rsidRDefault="00AE2578" w:rsidP="00AE2578">
            <w:pPr>
              <w:pStyle w:val="Days"/>
            </w:pPr>
            <w:r w:rsidRPr="00F82FCC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C5BE251" w14:textId="38CD1E57" w:rsidR="00AE2578" w:rsidRPr="008B1632" w:rsidRDefault="00AE2578" w:rsidP="00AE2578">
            <w:pPr>
              <w:pStyle w:val="Days"/>
            </w:pPr>
            <w:r w:rsidRPr="00F82FCC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C05F71F" w14:textId="322E1155" w:rsidR="00AE2578" w:rsidRPr="008B1632" w:rsidRDefault="00AE2578" w:rsidP="00AE2578">
            <w:pPr>
              <w:pStyle w:val="Days"/>
            </w:pPr>
            <w:r w:rsidRPr="00F82FCC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BE634DA" w14:textId="5703006E" w:rsidR="00AE2578" w:rsidRPr="008B1632" w:rsidRDefault="00AE2578" w:rsidP="00AE2578">
            <w:pPr>
              <w:pStyle w:val="Days"/>
            </w:pPr>
            <w:r w:rsidRPr="00F82FCC">
              <w:t>21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86922B" w14:textId="5833E67D" w:rsidR="00AE2578" w:rsidRPr="008B1632" w:rsidRDefault="00AE2578" w:rsidP="00AE2578">
            <w:pPr>
              <w:pStyle w:val="Days"/>
            </w:pPr>
            <w:r w:rsidRPr="00F82FCC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AA268F1" w14:textId="51ED57E7" w:rsidR="00AE2578" w:rsidRPr="008B1632" w:rsidRDefault="00AE2578" w:rsidP="00AE2578">
            <w:pPr>
              <w:pStyle w:val="Days"/>
            </w:pPr>
            <w:r w:rsidRPr="00F82FCC">
              <w:t>23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3A0BFFE" w14:textId="7E89586B" w:rsidR="00AE2578" w:rsidRPr="008B1632" w:rsidRDefault="00AE2578" w:rsidP="00AE2578">
            <w:pPr>
              <w:pStyle w:val="Days"/>
            </w:pPr>
            <w:r w:rsidRPr="00F82FCC">
              <w:t>24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8F22FF7" w14:textId="055ED44A" w:rsidR="00AE2578" w:rsidRPr="008B1632" w:rsidRDefault="00AE2578" w:rsidP="00AE2578">
            <w:pPr>
              <w:pStyle w:val="Days"/>
            </w:pPr>
            <w:r w:rsidRPr="009D26A8">
              <w:t>16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E26F585" w14:textId="5EA288E3" w:rsidR="00AE2578" w:rsidRPr="008B1632" w:rsidRDefault="00AE2578" w:rsidP="00AE2578">
            <w:pPr>
              <w:pStyle w:val="Days"/>
            </w:pPr>
            <w:r w:rsidRPr="009D26A8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7A59A2E" w14:textId="386D7E17" w:rsidR="00AE2578" w:rsidRPr="008B1632" w:rsidRDefault="00AE2578" w:rsidP="00AE2578">
            <w:pPr>
              <w:pStyle w:val="Days"/>
            </w:pPr>
            <w:r w:rsidRPr="009D26A8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718864A" w14:textId="7E887963" w:rsidR="00AE2578" w:rsidRPr="008B1632" w:rsidRDefault="00AE2578" w:rsidP="00AE2578">
            <w:pPr>
              <w:pStyle w:val="Days"/>
            </w:pPr>
            <w:r w:rsidRPr="009D26A8">
              <w:t>19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2E4ABD7" w14:textId="7895352C" w:rsidR="00AE2578" w:rsidRPr="008B1632" w:rsidRDefault="00AE2578" w:rsidP="00AE2578">
            <w:pPr>
              <w:pStyle w:val="Days"/>
            </w:pPr>
            <w:r w:rsidRPr="009D26A8">
              <w:t>20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9A0FA66" w14:textId="3B432A03" w:rsidR="00AE2578" w:rsidRPr="008B1632" w:rsidRDefault="00AE2578" w:rsidP="00AE2578">
            <w:pPr>
              <w:pStyle w:val="Days"/>
            </w:pPr>
            <w:r w:rsidRPr="00324A16">
              <w:t>21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FB2E3BD" w14:textId="5DA61FA3" w:rsidR="00AE2578" w:rsidRPr="008B1632" w:rsidRDefault="00AE2578" w:rsidP="00AE2578">
            <w:pPr>
              <w:pStyle w:val="Days"/>
            </w:pPr>
            <w:r w:rsidRPr="00752726">
              <w:t>22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CD79B7C" w14:textId="48BD32C6" w:rsidR="00AE2578" w:rsidRPr="008B1632" w:rsidRDefault="00AE2578" w:rsidP="00AE2578">
            <w:pPr>
              <w:pStyle w:val="Days"/>
            </w:pPr>
            <w:r w:rsidRPr="002F1E45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674A503" w14:textId="638E7631" w:rsidR="00AE2578" w:rsidRPr="008B1632" w:rsidRDefault="00AE2578" w:rsidP="00AE2578">
            <w:pPr>
              <w:pStyle w:val="Days"/>
            </w:pPr>
            <w:r w:rsidRPr="002F1E45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3EB2A13" w14:textId="54AB21E0" w:rsidR="00AE2578" w:rsidRPr="008B1632" w:rsidRDefault="00AE2578" w:rsidP="00AE2578">
            <w:pPr>
              <w:pStyle w:val="Days"/>
            </w:pPr>
            <w:r w:rsidRPr="002F1E45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3FB9E768" w14:textId="51E3BCC0" w:rsidR="00AE2578" w:rsidRPr="008B1632" w:rsidRDefault="00AE2578" w:rsidP="00AE2578">
            <w:pPr>
              <w:pStyle w:val="Days"/>
            </w:pPr>
            <w:r w:rsidRPr="002F1E45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9EF45B7" w14:textId="5C2B66D9" w:rsidR="00AE2578" w:rsidRPr="008B1632" w:rsidRDefault="00AE2578" w:rsidP="00AE2578">
            <w:pPr>
              <w:pStyle w:val="Days"/>
            </w:pPr>
            <w:r w:rsidRPr="002F1E45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B525B84" w14:textId="3C103076" w:rsidR="00AE2578" w:rsidRPr="008B1632" w:rsidRDefault="00AE2578" w:rsidP="00AE2578">
            <w:pPr>
              <w:pStyle w:val="Days"/>
            </w:pPr>
            <w:r w:rsidRPr="002F1E45">
              <w:t>25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  <w:shd w:val="clear" w:color="auto" w:fill="FFB279" w:themeFill="accent3" w:themeFillTint="99"/>
          </w:tcPr>
          <w:p w14:paraId="318DAF38" w14:textId="6B8932EC" w:rsidR="00AE2578" w:rsidRPr="008B1632" w:rsidRDefault="00AE2578" w:rsidP="00AE2578">
            <w:pPr>
              <w:pStyle w:val="Days"/>
            </w:pPr>
            <w:r w:rsidRPr="002F1E45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2387D023" w14:textId="5B6BDF32" w:rsidR="00AE2578" w:rsidRPr="008B1632" w:rsidRDefault="00AE2578" w:rsidP="00AE2578">
            <w:pPr>
              <w:pStyle w:val="Days"/>
            </w:pPr>
            <w:r w:rsidRPr="007F22FB">
              <w:t>17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2C488B8F" w14:textId="474B33B1" w:rsidR="00AE2578" w:rsidRPr="008B1632" w:rsidRDefault="00AE2578" w:rsidP="00AE2578">
            <w:pPr>
              <w:pStyle w:val="Days"/>
            </w:pPr>
            <w:r w:rsidRPr="007F22FB">
              <w:t>18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61EB34E" w14:textId="5E492B1E" w:rsidR="00AE2578" w:rsidRPr="008B1632" w:rsidRDefault="00AE2578" w:rsidP="00AE2578">
            <w:pPr>
              <w:pStyle w:val="Days"/>
            </w:pPr>
            <w:r w:rsidRPr="007F22FB">
              <w:t>19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12D1A6AF" w14:textId="25CEB2CA" w:rsidR="00AE2578" w:rsidRPr="008B1632" w:rsidRDefault="00AE2578" w:rsidP="00AE2578">
            <w:pPr>
              <w:pStyle w:val="Days"/>
            </w:pPr>
            <w:r w:rsidRPr="007F22FB">
              <w:t>20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0FF4380E" w14:textId="74921DF5" w:rsidR="00AE2578" w:rsidRPr="008B1632" w:rsidRDefault="00AE2578" w:rsidP="00AE2578">
            <w:pPr>
              <w:pStyle w:val="Days"/>
            </w:pPr>
            <w:r w:rsidRPr="007F22FB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27173892" w14:textId="64E074E6" w:rsidR="00AE2578" w:rsidRPr="008B1632" w:rsidRDefault="00AE2578" w:rsidP="00AE2578">
            <w:pPr>
              <w:pStyle w:val="Days"/>
            </w:pPr>
            <w:r w:rsidRPr="007F22FB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0E1F774" w14:textId="7C7B5873" w:rsidR="00AE2578" w:rsidRPr="008B1632" w:rsidRDefault="00AE2578" w:rsidP="00AE2578">
            <w:pPr>
              <w:pStyle w:val="Days"/>
            </w:pPr>
            <w:r w:rsidRPr="007F22FB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37DF02BF" w14:textId="2133F775" w:rsidR="00AE2578" w:rsidRPr="008B1632" w:rsidRDefault="00AE2578" w:rsidP="00AE2578">
            <w:pPr>
              <w:pStyle w:val="Days"/>
            </w:pPr>
            <w:r w:rsidRPr="007F22FB">
              <w:t>17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0179188E" w14:textId="2DCF420D" w:rsidR="00AE2578" w:rsidRPr="008B1632" w:rsidRDefault="00AE2578" w:rsidP="00AE2578">
            <w:pPr>
              <w:pStyle w:val="Days"/>
            </w:pPr>
            <w:r w:rsidRPr="007F22FB">
              <w:t>18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DAFB7C9" w14:textId="57FAD99E" w:rsidR="00AE2578" w:rsidRPr="008B1632" w:rsidRDefault="00AE2578" w:rsidP="00AE2578">
            <w:pPr>
              <w:pStyle w:val="Days"/>
            </w:pPr>
            <w:r w:rsidRPr="007F22FB">
              <w:t>19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792A5656" w14:textId="11FB886A" w:rsidR="00AE2578" w:rsidRPr="008B1632" w:rsidRDefault="00AE2578" w:rsidP="00AE2578">
            <w:pPr>
              <w:pStyle w:val="Days"/>
            </w:pPr>
            <w:r w:rsidRPr="007F22FB">
              <w:t>20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683F0F0C" w14:textId="7D3976F9" w:rsidR="00AE2578" w:rsidRPr="008B1632" w:rsidRDefault="00AE2578" w:rsidP="00AE2578">
            <w:pPr>
              <w:pStyle w:val="Days"/>
            </w:pPr>
            <w:r w:rsidRPr="007F22FB">
              <w:t>21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563133DF" w14:textId="3C665CB2" w:rsidR="00AE2578" w:rsidRPr="008B1632" w:rsidRDefault="00AE2578" w:rsidP="00AE2578">
            <w:pPr>
              <w:pStyle w:val="Days"/>
            </w:pPr>
            <w:r w:rsidRPr="007F22FB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89FDD29" w14:textId="758DD45B" w:rsidR="00AE2578" w:rsidRPr="008B1632" w:rsidRDefault="00AE2578" w:rsidP="00AE2578">
            <w:pPr>
              <w:pStyle w:val="Days"/>
            </w:pPr>
            <w:r w:rsidRPr="007F22FB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7F43DFE" w14:textId="0011CB9C" w:rsidR="00AE2578" w:rsidRPr="008B1632" w:rsidRDefault="00AE2578" w:rsidP="00AE2578">
            <w:pPr>
              <w:pStyle w:val="Days"/>
            </w:pPr>
            <w:r w:rsidRPr="00722B8D">
              <w:t>21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FFB19C9" w14:textId="755C88BD" w:rsidR="00AE2578" w:rsidRPr="008B1632" w:rsidRDefault="00AE2578" w:rsidP="00AE2578">
            <w:pPr>
              <w:pStyle w:val="Days"/>
            </w:pPr>
            <w:r w:rsidRPr="00722B8D">
              <w:t>22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F18E5B2" w14:textId="066EE470" w:rsidR="00AE2578" w:rsidRPr="008B1632" w:rsidRDefault="00AE2578" w:rsidP="00AE2578">
            <w:pPr>
              <w:pStyle w:val="Days"/>
            </w:pPr>
            <w:r w:rsidRPr="00722B8D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30C7E9" w14:textId="5B207DBE" w:rsidR="00AE2578" w:rsidRPr="008B1632" w:rsidRDefault="00AE2578" w:rsidP="00AE2578">
            <w:pPr>
              <w:pStyle w:val="Days"/>
            </w:pPr>
            <w:r w:rsidRPr="00722B8D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F72255C" w14:textId="66E2E20F" w:rsidR="00AE2578" w:rsidRPr="008B1632" w:rsidRDefault="00AE2578" w:rsidP="00AE2578">
            <w:pPr>
              <w:pStyle w:val="Days"/>
            </w:pPr>
            <w:r w:rsidRPr="00722B8D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9103408" w14:textId="17890A0E" w:rsidR="00AE2578" w:rsidRPr="008B1632" w:rsidRDefault="00AE2578" w:rsidP="00AE2578">
            <w:pPr>
              <w:pStyle w:val="Days"/>
            </w:pPr>
            <w:r w:rsidRPr="00722B8D">
              <w:t>26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3DA8E92E" w14:textId="3DD3E6D9" w:rsidR="00AE2578" w:rsidRPr="008B1632" w:rsidRDefault="00AE2578" w:rsidP="00AE2578">
            <w:pPr>
              <w:pStyle w:val="Days"/>
            </w:pPr>
            <w:r w:rsidRPr="00722B8D">
              <w:t>27</w:t>
            </w:r>
          </w:p>
        </w:tc>
      </w:tr>
      <w:tr w:rsidR="00AE2578" w14:paraId="2D5CD790" w14:textId="77777777" w:rsidTr="00AE2578">
        <w:trPr>
          <w:trHeight w:val="40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EFCEE2" w14:textId="2B69CB88" w:rsidR="00AE2578" w:rsidRPr="008B1632" w:rsidRDefault="00AE2578" w:rsidP="00AE2578">
            <w:pPr>
              <w:pStyle w:val="Days"/>
            </w:pPr>
            <w:r w:rsidRPr="00AF4380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AE082DB" w14:textId="075EFCA7" w:rsidR="00AE2578" w:rsidRPr="008B1632" w:rsidRDefault="00AE2578" w:rsidP="00AE2578">
            <w:pPr>
              <w:pStyle w:val="Days"/>
            </w:pPr>
            <w:r w:rsidRPr="00AF4380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208BB5D" w14:textId="00AC37FA" w:rsidR="00AE2578" w:rsidRPr="008B1632" w:rsidRDefault="00AE2578" w:rsidP="00AE2578">
            <w:pPr>
              <w:pStyle w:val="Days"/>
            </w:pPr>
            <w:r w:rsidRPr="00AF4380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408B448" w14:textId="69EC28BE" w:rsidR="00AE2578" w:rsidRPr="008B1632" w:rsidRDefault="00AE2578" w:rsidP="00AE2578">
            <w:pPr>
              <w:pStyle w:val="Days"/>
            </w:pPr>
            <w:r w:rsidRPr="00AF4380">
              <w:t>28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CF8EB4D" w14:textId="23E3E056" w:rsidR="00AE2578" w:rsidRPr="008B1632" w:rsidRDefault="00AE2578" w:rsidP="00AE2578">
            <w:pPr>
              <w:pStyle w:val="Days"/>
            </w:pPr>
            <w:r w:rsidRPr="00AF4380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467A4D7" w14:textId="782203FA" w:rsidR="00AE2578" w:rsidRPr="008B1632" w:rsidRDefault="00AE2578" w:rsidP="00AE2578">
            <w:pPr>
              <w:pStyle w:val="Days"/>
            </w:pPr>
            <w:r w:rsidRPr="00AF4380">
              <w:t>30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772BAAF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14A9DEB" w14:textId="510FC33E" w:rsidR="00AE2578" w:rsidRPr="008B1632" w:rsidRDefault="00AE2578" w:rsidP="00AE2578">
            <w:pPr>
              <w:pStyle w:val="Days"/>
            </w:pPr>
            <w:r w:rsidRPr="00752726">
              <w:t>23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69938A3" w14:textId="03BD6EF7" w:rsidR="00AE2578" w:rsidRPr="008B1632" w:rsidRDefault="00AE2578" w:rsidP="00AE2578">
            <w:pPr>
              <w:pStyle w:val="Days"/>
            </w:pPr>
            <w:r w:rsidRPr="00752726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3F1E66C8" w14:textId="3A33F0EF" w:rsidR="00AE2578" w:rsidRPr="008B1632" w:rsidRDefault="00AE2578" w:rsidP="00AE2578">
            <w:pPr>
              <w:pStyle w:val="Days"/>
            </w:pPr>
            <w:r w:rsidRPr="00752726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C59EEE3" w14:textId="4F35A6DF" w:rsidR="00AE2578" w:rsidRPr="008B1632" w:rsidRDefault="00AE2578" w:rsidP="00AE2578">
            <w:pPr>
              <w:pStyle w:val="Days"/>
            </w:pPr>
            <w:r w:rsidRPr="00752726">
              <w:t>26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2E20FA" w14:textId="7ECA51FC" w:rsidR="00AE2578" w:rsidRPr="008B1632" w:rsidRDefault="00AE2578" w:rsidP="00AE2578">
            <w:pPr>
              <w:pStyle w:val="Days"/>
            </w:pPr>
            <w:r w:rsidRPr="00752726">
              <w:t>27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1B3FE99" w14:textId="6080787E" w:rsidR="00AE2578" w:rsidRPr="008B1632" w:rsidRDefault="00AE2578" w:rsidP="00AE2578">
            <w:pPr>
              <w:pStyle w:val="Days"/>
            </w:pPr>
            <w:r w:rsidRPr="00324A16">
              <w:t>28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413AFD16" w14:textId="3B9B6ED0" w:rsidR="00AE2578" w:rsidRPr="008B1632" w:rsidRDefault="00AE2578" w:rsidP="00AE2578">
            <w:pPr>
              <w:pStyle w:val="Days"/>
            </w:pPr>
            <w:r w:rsidRPr="003F15DA">
              <w:t>29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F0C161A" w14:textId="2C28027E" w:rsidR="00AE2578" w:rsidRPr="008B1632" w:rsidRDefault="00AE2578" w:rsidP="00AE2578">
            <w:pPr>
              <w:pStyle w:val="Days"/>
            </w:pPr>
            <w:r w:rsidRPr="000163CA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DB8A681" w14:textId="5D68042E" w:rsidR="00AE2578" w:rsidRPr="008B1632" w:rsidRDefault="00AE2578" w:rsidP="00AE2578">
            <w:pPr>
              <w:pStyle w:val="Days"/>
            </w:pPr>
            <w:r w:rsidRPr="000163CA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FD89282" w14:textId="0117CF3F" w:rsidR="00AE2578" w:rsidRPr="008B1632" w:rsidRDefault="00AE2578" w:rsidP="00AE2578">
            <w:pPr>
              <w:pStyle w:val="Days"/>
            </w:pPr>
            <w:r w:rsidRPr="000163CA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279516F" w14:textId="1C69D7CE" w:rsidR="00AE2578" w:rsidRPr="008B1632" w:rsidRDefault="00AE2578" w:rsidP="00AE2578">
            <w:pPr>
              <w:pStyle w:val="Days"/>
            </w:pPr>
            <w:r w:rsidRPr="000163CA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14:paraId="0335B864" w14:textId="4FD91BDD" w:rsidR="00AE2578" w:rsidRPr="008B1632" w:rsidRDefault="00AE2578" w:rsidP="00AE2578">
            <w:pPr>
              <w:pStyle w:val="Days"/>
            </w:pPr>
            <w:r w:rsidRPr="000163CA"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EEF7620" w14:textId="570ED420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3937108" w14:textId="6EECA1E5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4A63EFB6" w14:textId="6341FE13" w:rsidR="00AE2578" w:rsidRPr="008B1632" w:rsidRDefault="00AE2578" w:rsidP="00AE2578">
            <w:pPr>
              <w:pStyle w:val="Days"/>
            </w:pPr>
            <w:r w:rsidRPr="009F6180">
              <w:t>24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6EFEE9B" w14:textId="6FE6E871" w:rsidR="00AE2578" w:rsidRPr="008B1632" w:rsidRDefault="00AE2578" w:rsidP="00AE2578">
            <w:pPr>
              <w:pStyle w:val="Days"/>
            </w:pPr>
            <w:r w:rsidRPr="009F6180">
              <w:t>25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6DA1BA2D" w14:textId="4F53006B" w:rsidR="00AE2578" w:rsidRPr="008B1632" w:rsidRDefault="00AE2578" w:rsidP="00AE2578">
            <w:pPr>
              <w:pStyle w:val="Days"/>
            </w:pPr>
            <w:r w:rsidRPr="009F6180">
              <w:t>26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CC1A56" w:themeFill="accent5" w:themeFillShade="BF"/>
          </w:tcPr>
          <w:p w14:paraId="70703293" w14:textId="4DC78D01" w:rsidR="00AE2578" w:rsidRPr="008B1632" w:rsidRDefault="00AE2578" w:rsidP="00AE2578">
            <w:pPr>
              <w:pStyle w:val="Days"/>
            </w:pPr>
            <w:r w:rsidRPr="009F6180">
              <w:t>27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B5136B4" w14:textId="7B7939B9" w:rsidR="00AE2578" w:rsidRPr="008B1632" w:rsidRDefault="00AE2578" w:rsidP="00AE2578">
            <w:pPr>
              <w:pStyle w:val="Days"/>
            </w:pPr>
            <w:r w:rsidRPr="009F6180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5AC5044" w14:textId="717F1B91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0E8FEF03" w14:textId="36ECB0DE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42D1034E" w14:textId="145CF7F5" w:rsidR="00AE2578" w:rsidRPr="008B1632" w:rsidRDefault="00AE2578" w:rsidP="00AE2578">
            <w:pPr>
              <w:pStyle w:val="Days"/>
            </w:pPr>
            <w:r w:rsidRPr="009F6180">
              <w:t>24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6778B088" w14:textId="3A80CD59" w:rsidR="00AE2578" w:rsidRPr="008B1632" w:rsidRDefault="00AE2578" w:rsidP="00AE2578">
            <w:pPr>
              <w:pStyle w:val="Days"/>
            </w:pPr>
            <w:r w:rsidRPr="009F6180">
              <w:t>25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C195283" w14:textId="4E39C54A" w:rsidR="00AE2578" w:rsidRPr="008B1632" w:rsidRDefault="00AE2578" w:rsidP="00AE2578">
            <w:pPr>
              <w:pStyle w:val="Days"/>
            </w:pPr>
            <w:r w:rsidRPr="009F6180">
              <w:t>26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127F1DCB" w14:textId="0C10F5D9" w:rsidR="00AE2578" w:rsidRPr="008B1632" w:rsidRDefault="00AE2578" w:rsidP="00AE2578">
            <w:pPr>
              <w:pStyle w:val="Days"/>
            </w:pPr>
            <w:r w:rsidRPr="009F6180">
              <w:t>27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31A6C30C" w14:textId="7D6B7650" w:rsidR="00AE2578" w:rsidRPr="008B1632" w:rsidRDefault="00AE2578" w:rsidP="00AE2578">
            <w:pPr>
              <w:pStyle w:val="Days"/>
            </w:pPr>
            <w:r w:rsidRPr="009F6180">
              <w:t>28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00"/>
          </w:tcPr>
          <w:p w14:paraId="65957614" w14:textId="7F9BC661" w:rsidR="00AE2578" w:rsidRPr="008B1632" w:rsidRDefault="00AE2578" w:rsidP="00AE2578">
            <w:pPr>
              <w:pStyle w:val="Days"/>
            </w:pPr>
            <w:r w:rsidRPr="009F6180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  <w:shd w:val="clear" w:color="auto" w:fill="FF0000"/>
          </w:tcPr>
          <w:p w14:paraId="31DFCB7D" w14:textId="16166AEE" w:rsidR="00AE2578" w:rsidRPr="008B1632" w:rsidRDefault="00AE2578" w:rsidP="00AE2578">
            <w:pPr>
              <w:pStyle w:val="Days"/>
            </w:pPr>
            <w:r w:rsidRPr="009F6180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8E354D" w14:textId="4CDA531F" w:rsidR="00AE2578" w:rsidRPr="008B1632" w:rsidRDefault="00AE2578" w:rsidP="00AE2578">
            <w:pPr>
              <w:pStyle w:val="Days"/>
            </w:pPr>
            <w:r w:rsidRPr="007A3D11">
              <w:t>28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79FC255" w14:textId="7DB5BC94" w:rsidR="00AE2578" w:rsidRPr="008B1632" w:rsidRDefault="00AE2578" w:rsidP="00AE2578">
            <w:pPr>
              <w:pStyle w:val="Days"/>
            </w:pPr>
            <w:r w:rsidRPr="007A3D11">
              <w:t>29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46EF1E5B" w14:textId="528E7791" w:rsidR="00AE2578" w:rsidRPr="008B1632" w:rsidRDefault="00AE2578" w:rsidP="00AE2578">
            <w:pPr>
              <w:pStyle w:val="Days"/>
            </w:pPr>
            <w:r w:rsidRPr="007A3D11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E6C5D0D" w14:textId="2E72121E" w:rsidR="00AE2578" w:rsidRPr="008B1632" w:rsidRDefault="00AE2578" w:rsidP="00AE2578">
            <w:pPr>
              <w:pStyle w:val="Days"/>
              <w:jc w:val="left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E3AAD4F" w14:textId="347B3B2F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C17BDFD" w14:textId="769A3FD4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8" w:space="0" w:color="D9D9D9" w:themeColor="background1" w:themeShade="D9"/>
            </w:tcBorders>
          </w:tcPr>
          <w:p w14:paraId="25E06A5A" w14:textId="168FAC58" w:rsidR="00AE2578" w:rsidRPr="008B1632" w:rsidRDefault="00AE2578" w:rsidP="00AE2578">
            <w:pPr>
              <w:pStyle w:val="Days"/>
            </w:pPr>
          </w:p>
        </w:tc>
      </w:tr>
      <w:tr w:rsidR="00AE2578" w14:paraId="28F5E019" w14:textId="77777777" w:rsidTr="00AE2578">
        <w:trPr>
          <w:trHeight w:val="40"/>
        </w:trPr>
        <w:tc>
          <w:tcPr>
            <w:tcW w:w="330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DC6731F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13B54DD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C336BA3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BB545BF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441A23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4F87B5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7BA1436C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4A47FB1" w14:textId="54F6F0C3" w:rsidR="00AE2578" w:rsidRPr="008B1632" w:rsidRDefault="00AE2578" w:rsidP="00AE2578">
            <w:pPr>
              <w:pStyle w:val="Days"/>
            </w:pPr>
            <w:r w:rsidRPr="003F15DA">
              <w:t>30</w:t>
            </w: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5C39412" w14:textId="207F4275" w:rsidR="00AE2578" w:rsidRPr="008B1632" w:rsidRDefault="00AE2578" w:rsidP="00AE2578">
            <w:pPr>
              <w:pStyle w:val="Days"/>
            </w:pPr>
            <w:r w:rsidRPr="003F15DA"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B14709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A30734C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FC42305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12804CC3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5F0D956D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72A6678" w14:textId="070BB8F8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0A9C457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BDE00A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ECC696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02F460A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42B8342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44577077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9826EF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4BE76BC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081F2CD5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F0791F1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076849F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DCA98D5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105611C0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0000"/>
          </w:tcPr>
          <w:p w14:paraId="50F3BBA8" w14:textId="2606ADDC" w:rsidR="00AE2578" w:rsidRPr="008B1632" w:rsidRDefault="00AE2578" w:rsidP="00AE2578">
            <w:pPr>
              <w:pStyle w:val="Days"/>
            </w:pPr>
            <w:r>
              <w:t>31</w:t>
            </w: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3172EBC2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0CB2F25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DDC64B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B10F59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54AA2FF1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1FFE1016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18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0BBE62B" w14:textId="20D3570E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7379F914" w14:textId="66BF7892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29555F0A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4B2BD654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6BCA2A3B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4" w:space="0" w:color="D9D9D9" w:themeColor="background1" w:themeShade="D9"/>
            </w:tcBorders>
          </w:tcPr>
          <w:p w14:paraId="45C311D8" w14:textId="77777777" w:rsidR="00AE2578" w:rsidRPr="008B1632" w:rsidRDefault="00AE2578" w:rsidP="00AE2578">
            <w:pPr>
              <w:pStyle w:val="Days"/>
            </w:pPr>
          </w:p>
        </w:tc>
        <w:tc>
          <w:tcPr>
            <w:tcW w:w="3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18" w:space="0" w:color="D9D9D9" w:themeColor="background1" w:themeShade="D9"/>
              <w:right w:val="single" w:sz="18" w:space="0" w:color="D9D9D9" w:themeColor="background1" w:themeShade="D9"/>
            </w:tcBorders>
          </w:tcPr>
          <w:p w14:paraId="67906169" w14:textId="77777777" w:rsidR="00AE2578" w:rsidRPr="008B1632" w:rsidRDefault="00AE2578" w:rsidP="00AE2578">
            <w:pPr>
              <w:pStyle w:val="Days"/>
            </w:pPr>
          </w:p>
        </w:tc>
      </w:tr>
    </w:tbl>
    <w:p w14:paraId="7BA2E895" w14:textId="77777777" w:rsidR="00F059BC" w:rsidRPr="00AA023A" w:rsidRDefault="00F059BC">
      <w:pPr>
        <w:rPr>
          <w:sz w:val="10"/>
        </w:rPr>
      </w:pPr>
    </w:p>
    <w:sectPr w:rsidR="00F059BC" w:rsidRPr="00AA023A" w:rsidSect="00334229">
      <w:pgSz w:w="15840" w:h="12240" w:orient="landscape"/>
      <w:pgMar w:top="1080" w:right="936" w:bottom="0" w:left="93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D1120" w14:textId="77777777" w:rsidR="00AE2578" w:rsidRDefault="00AE2578">
      <w:pPr>
        <w:spacing w:before="0" w:after="0"/>
      </w:pPr>
      <w:r>
        <w:separator/>
      </w:r>
    </w:p>
  </w:endnote>
  <w:endnote w:type="continuationSeparator" w:id="0">
    <w:p w14:paraId="2B8FDF34" w14:textId="77777777" w:rsidR="00AE2578" w:rsidRDefault="00AE257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114EE" w14:textId="77777777" w:rsidR="00AE2578" w:rsidRDefault="00AE2578">
      <w:pPr>
        <w:spacing w:before="0" w:after="0"/>
      </w:pPr>
      <w:r>
        <w:separator/>
      </w:r>
    </w:p>
  </w:footnote>
  <w:footnote w:type="continuationSeparator" w:id="0">
    <w:p w14:paraId="3BF0557E" w14:textId="77777777" w:rsidR="00AE2578" w:rsidRDefault="00AE257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1" w:val="1/31/2021"/>
    <w:docVar w:name="MonthEnd10" w:val="10/31/2021"/>
    <w:docVar w:name="MonthEnd11" w:val="11/30/2021"/>
    <w:docVar w:name="MonthEnd12" w:val="12/31/2021"/>
    <w:docVar w:name="MonthEnd2" w:val="2/28/2021"/>
    <w:docVar w:name="MonthEnd3" w:val="3/31/2021"/>
    <w:docVar w:name="MonthEnd4" w:val="4/30/2021"/>
    <w:docVar w:name="MonthEnd5" w:val="5/31/2021"/>
    <w:docVar w:name="MonthEnd6" w:val="6/30/2021"/>
    <w:docVar w:name="MonthEnd7" w:val="7/31/2021"/>
    <w:docVar w:name="MonthEnd8" w:val="8/31/2021"/>
    <w:docVar w:name="MonthEnd9" w:val="9/30/2021"/>
    <w:docVar w:name="Months" w:val="12"/>
    <w:docVar w:name="MonthStart1" w:val="1/1/2021"/>
    <w:docVar w:name="MonthStart10" w:val="10/1/2021"/>
    <w:docVar w:name="MonthStart11" w:val="11/1/2021"/>
    <w:docVar w:name="MonthStart12" w:val="12/1/2021"/>
    <w:docVar w:name="MonthStart2" w:val="2/1/2021"/>
    <w:docVar w:name="MonthStart3" w:val="3/1/2021"/>
    <w:docVar w:name="MonthStart4" w:val="4/1/2021"/>
    <w:docVar w:name="MonthStart5" w:val="5/1/2021"/>
    <w:docVar w:name="MonthStart6" w:val="6/1/2021"/>
    <w:docVar w:name="MonthStart7" w:val="7/1/2021"/>
    <w:docVar w:name="MonthStart8" w:val="8/1/2021"/>
    <w:docVar w:name="MonthStart9" w:val="9/1/2021"/>
    <w:docVar w:name="MonthStartLast" w:val="12/1/2021"/>
    <w:docVar w:name="WeekStart" w:val="Sunday"/>
  </w:docVars>
  <w:rsids>
    <w:rsidRoot w:val="00AE2578"/>
    <w:rsid w:val="00033FB1"/>
    <w:rsid w:val="00123990"/>
    <w:rsid w:val="00192B98"/>
    <w:rsid w:val="001B3DB4"/>
    <w:rsid w:val="002A24DF"/>
    <w:rsid w:val="002D440E"/>
    <w:rsid w:val="00302DA6"/>
    <w:rsid w:val="00320481"/>
    <w:rsid w:val="003211AD"/>
    <w:rsid w:val="00324A16"/>
    <w:rsid w:val="00334229"/>
    <w:rsid w:val="003A462B"/>
    <w:rsid w:val="003F53AD"/>
    <w:rsid w:val="00415B8B"/>
    <w:rsid w:val="0044141D"/>
    <w:rsid w:val="0045752C"/>
    <w:rsid w:val="004C192D"/>
    <w:rsid w:val="00515A9B"/>
    <w:rsid w:val="005225B0"/>
    <w:rsid w:val="0056703D"/>
    <w:rsid w:val="005C2602"/>
    <w:rsid w:val="00622478"/>
    <w:rsid w:val="006362B9"/>
    <w:rsid w:val="00783D64"/>
    <w:rsid w:val="00814610"/>
    <w:rsid w:val="008B1632"/>
    <w:rsid w:val="008C282A"/>
    <w:rsid w:val="008F2846"/>
    <w:rsid w:val="009116B5"/>
    <w:rsid w:val="0092098B"/>
    <w:rsid w:val="00950BF4"/>
    <w:rsid w:val="00955818"/>
    <w:rsid w:val="009B3371"/>
    <w:rsid w:val="00A64891"/>
    <w:rsid w:val="00AA023A"/>
    <w:rsid w:val="00AE2578"/>
    <w:rsid w:val="00B15C3F"/>
    <w:rsid w:val="00B21CB7"/>
    <w:rsid w:val="00B727BC"/>
    <w:rsid w:val="00BA0B78"/>
    <w:rsid w:val="00BC5DAE"/>
    <w:rsid w:val="00C07812"/>
    <w:rsid w:val="00C50B42"/>
    <w:rsid w:val="00C6126B"/>
    <w:rsid w:val="00CC3D3C"/>
    <w:rsid w:val="00CF226E"/>
    <w:rsid w:val="00D726AE"/>
    <w:rsid w:val="00DD1038"/>
    <w:rsid w:val="00DE1B3B"/>
    <w:rsid w:val="00E01846"/>
    <w:rsid w:val="00E17B9A"/>
    <w:rsid w:val="00F059BC"/>
    <w:rsid w:val="00F41A33"/>
    <w:rsid w:val="00FC3951"/>
    <w:rsid w:val="383E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CA0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891"/>
  </w:style>
  <w:style w:type="paragraph" w:styleId="Heading1">
    <w:name w:val="heading 1"/>
    <w:basedOn w:val="Date"/>
    <w:link w:val="Heading1Char"/>
    <w:uiPriority w:val="2"/>
    <w:qFormat/>
    <w:pPr>
      <w:keepNext/>
      <w:keepLines/>
      <w:spacing w:before="60" w:after="60"/>
      <w:ind w:left="115" w:right="115"/>
      <w:outlineLvl w:val="0"/>
    </w:pPr>
    <w:rPr>
      <w:rFonts w:asciiTheme="majorHAnsi" w:eastAsiaTheme="majorEastAsia" w:hAnsiTheme="majorHAnsi" w:cstheme="majorBidi"/>
      <w:caps/>
      <w:sz w:val="24"/>
      <w:szCs w:val="32"/>
    </w:rPr>
  </w:style>
  <w:style w:type="paragraph" w:styleId="Heading2">
    <w:name w:val="heading 2"/>
    <w:basedOn w:val="Normal"/>
    <w:link w:val="Heading2Char"/>
    <w:uiPriority w:val="2"/>
    <w:unhideWhenUsed/>
    <w:qFormat/>
    <w:pPr>
      <w:keepNext/>
      <w:keepLines/>
      <w:spacing w:before="100" w:after="0"/>
      <w:ind w:left="115" w:right="115"/>
      <w:outlineLvl w:val="1"/>
    </w:pPr>
    <w:rPr>
      <w:rFonts w:asciiTheme="majorHAnsi" w:eastAsiaTheme="majorEastAsia" w:hAnsiTheme="majorHAnsi" w:cstheme="majorBidi"/>
      <w:caps/>
      <w:color w:val="262626" w:themeColor="text1" w:themeTint="D9"/>
      <w:spacing w:val="20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B727BC"/>
    <w:pPr>
      <w:keepNext/>
      <w:keepLines/>
      <w:spacing w:before="80" w:after="0"/>
      <w:ind w:left="115" w:right="115"/>
      <w:outlineLvl w:val="2"/>
    </w:pPr>
    <w:rPr>
      <w:rFonts w:asciiTheme="majorHAnsi" w:eastAsiaTheme="majorEastAsia" w:hAnsiTheme="majorHAnsi" w:cstheme="majorBidi"/>
      <w:b/>
      <w:caps/>
      <w:color w:val="000000" w:themeColor="text1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spacing w:before="0" w:after="80"/>
      <w:ind w:left="115"/>
    </w:pPr>
    <w:rPr>
      <w:rFonts w:asciiTheme="majorHAnsi" w:eastAsiaTheme="majorEastAsia" w:hAnsiTheme="majorHAnsi" w:cstheme="majorBidi"/>
      <w:caps/>
      <w:color w:val="262626" w:themeColor="text1" w:themeTint="D9"/>
      <w:spacing w:val="60"/>
      <w:kern w:val="28"/>
      <w:sz w:val="52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262626" w:themeColor="text1" w:themeTint="D9"/>
      <w:spacing w:val="60"/>
      <w:kern w:val="28"/>
      <w:sz w:val="52"/>
    </w:rPr>
  </w:style>
  <w:style w:type="table" w:styleId="TableGrid">
    <w:name w:val="Table Grid"/>
    <w:basedOn w:val="TableNormal"/>
    <w:uiPriority w:val="5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customStyle="1" w:styleId="EventPlannerTable">
    <w:name w:val="Event Planner Table"/>
    <w:basedOn w:val="TableNormal"/>
    <w:uiPriority w:val="99"/>
    <w:pPr>
      <w:spacing w:after="0"/>
    </w:pPr>
    <w:tblPr>
      <w:tblBorders>
        <w:insideH w:val="single" w:sz="24" w:space="0" w:color="FFFFFF" w:themeColor="background1"/>
        <w:insideV w:val="single" w:sz="2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2F2F2" w:themeFill="background1" w:themeFillShade="F2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paragraph" w:customStyle="1" w:styleId="FormText">
    <w:name w:val="Form Text"/>
    <w:basedOn w:val="Normal"/>
    <w:uiPriority w:val="3"/>
    <w:qFormat/>
    <w:pPr>
      <w:spacing w:before="60" w:after="60"/>
      <w:ind w:left="115" w:right="115"/>
    </w:pPr>
    <w:rPr>
      <w:rFonts w:asciiTheme="majorHAnsi" w:eastAsiaTheme="majorEastAsia" w:hAnsiTheme="majorHAnsi" w:cstheme="majorBidi"/>
      <w:caps/>
      <w:color w:val="262626" w:themeColor="text1" w:themeTint="D9"/>
      <w:sz w:val="24"/>
    </w:rPr>
  </w:style>
  <w:style w:type="paragraph" w:styleId="NoSpacing">
    <w:name w:val="No Spacing"/>
    <w:uiPriority w:val="36"/>
    <w:semiHidden/>
    <w:pPr>
      <w:spacing w:before="0" w:after="0"/>
    </w:pPr>
  </w:style>
  <w:style w:type="character" w:customStyle="1" w:styleId="Heading3Char">
    <w:name w:val="Heading 3 Char"/>
    <w:basedOn w:val="DefaultParagraphFont"/>
    <w:link w:val="Heading3"/>
    <w:uiPriority w:val="2"/>
    <w:rsid w:val="00B727BC"/>
    <w:rPr>
      <w:rFonts w:asciiTheme="majorHAnsi" w:eastAsiaTheme="majorEastAsia" w:hAnsiTheme="majorHAnsi" w:cstheme="majorBidi"/>
      <w:b/>
      <w:caps/>
      <w:color w:val="000000" w:themeColor="text1"/>
      <w:sz w:val="22"/>
      <w:szCs w:val="24"/>
    </w:rPr>
  </w:style>
  <w:style w:type="paragraph" w:customStyle="1" w:styleId="TableText">
    <w:name w:val="Table Text"/>
    <w:basedOn w:val="Normal"/>
    <w:uiPriority w:val="7"/>
    <w:qFormat/>
    <w:rsid w:val="00B727BC"/>
    <w:pPr>
      <w:spacing w:before="80"/>
      <w:ind w:left="115" w:right="115"/>
    </w:pPr>
    <w:rPr>
      <w:rFonts w:asciiTheme="majorHAnsi" w:eastAsiaTheme="majorEastAsia" w:hAnsiTheme="majorHAnsi" w:cstheme="majorBidi"/>
      <w:color w:val="000000" w:themeColor="text1"/>
      <w:sz w:val="20"/>
    </w:rPr>
  </w:style>
  <w:style w:type="paragraph" w:customStyle="1" w:styleId="Days">
    <w:name w:val="Days"/>
    <w:basedOn w:val="Normal"/>
    <w:uiPriority w:val="9"/>
    <w:qFormat/>
    <w:pPr>
      <w:spacing w:before="60" w:after="0"/>
      <w:jc w:val="center"/>
    </w:pPr>
    <w:rPr>
      <w:rFonts w:asciiTheme="majorHAnsi" w:eastAsiaTheme="majorEastAsia" w:hAnsiTheme="majorHAnsi" w:cstheme="majorBidi"/>
    </w:rPr>
  </w:style>
  <w:style w:type="paragraph" w:customStyle="1" w:styleId="Dates">
    <w:name w:val="Dates"/>
    <w:basedOn w:val="Normal"/>
    <w:uiPriority w:val="11"/>
    <w:qFormat/>
    <w:pPr>
      <w:spacing w:before="20" w:after="20"/>
      <w:jc w:val="center"/>
    </w:pPr>
    <w:rPr>
      <w:color w:val="262626" w:themeColor="text1" w:themeTint="D9"/>
    </w:rPr>
  </w:style>
  <w:style w:type="paragraph" w:customStyle="1" w:styleId="Months">
    <w:name w:val="Months"/>
    <w:basedOn w:val="Normal"/>
    <w:uiPriority w:val="8"/>
    <w:qFormat/>
    <w:pPr>
      <w:keepNext/>
      <w:spacing w:before="80"/>
      <w:ind w:left="115" w:right="115"/>
    </w:pPr>
    <w:rPr>
      <w:rFonts w:asciiTheme="majorHAnsi" w:eastAsiaTheme="majorEastAsia" w:hAnsiTheme="majorHAnsi" w:cstheme="majorBidi"/>
      <w:caps/>
      <w:color w:val="262626" w:themeColor="text1" w:themeTint="D9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Tahoma" w:hAnsi="Tahoma" w:cs="Tahoma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</w:rPr>
  </w:style>
  <w:style w:type="character" w:customStyle="1" w:styleId="DateChar1">
    <w:name w:val="Date Char1"/>
    <w:basedOn w:val="DefaultParagraphFont"/>
    <w:uiPriority w:val="1"/>
    <w:semiHidden/>
  </w:style>
  <w:style w:type="character" w:customStyle="1" w:styleId="BalloonTextChar1">
    <w:name w:val="Balloon Text Char1"/>
    <w:basedOn w:val="DefaultParagraphFont"/>
    <w:uiPriority w:val="99"/>
    <w:semiHidden/>
    <w:rPr>
      <w:rFonts w:ascii="Tahoma" w:hAnsi="Tahoma" w:cs="Tahoma"/>
      <w:sz w:val="16"/>
    </w:r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4891"/>
  </w:style>
  <w:style w:type="paragraph" w:styleId="Footer">
    <w:name w:val="footer"/>
    <w:basedOn w:val="Normal"/>
    <w:link w:val="FooterChar"/>
    <w:uiPriority w:val="99"/>
    <w:semiHidden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4891"/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ajorEastAsia" w:hAnsiTheme="majorHAnsi" w:cstheme="majorBidi"/>
      <w:caps/>
      <w:color w:val="262626" w:themeColor="text1" w:themeTint="D9"/>
      <w:spacing w:val="20"/>
      <w:sz w:val="22"/>
      <w:szCs w:val="26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caps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semiHidden/>
    <w:unhideWhenUsed/>
    <w:qFormat/>
  </w:style>
  <w:style w:type="character" w:customStyle="1" w:styleId="DateChar">
    <w:name w:val="Date Char"/>
    <w:basedOn w:val="DefaultParagraphFont"/>
    <w:link w:val="Date"/>
    <w:uiPriority w:val="1"/>
    <w:semiHidden/>
  </w:style>
  <w:style w:type="table" w:customStyle="1" w:styleId="CalendarTable">
    <w:name w:val="Calendar Table"/>
    <w:basedOn w:val="TableNormal"/>
    <w:uiPriority w:val="99"/>
    <w:pPr>
      <w:spacing w:before="0" w:after="0"/>
    </w:pPr>
    <w:rPr>
      <w:color w:val="404040" w:themeColor="text1" w:themeTint="BF"/>
      <w:szCs w:val="22"/>
      <w:lang w:eastAsia="en-US"/>
    </w:rPr>
    <w:tblPr>
      <w:jc w:val="center"/>
      <w:tblCellMar>
        <w:left w:w="0" w:type="dxa"/>
        <w:right w:w="0" w:type="dxa"/>
      </w:tblCellMar>
    </w:tblPr>
    <w:trPr>
      <w:jc w:val="center"/>
    </w:t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fo\AppData\Roaming\Microsoft\Templates\Event%20plann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BE1EA72258746B6B57B307693D44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999BF-77DF-4591-8D9B-7D81615B55E8}"/>
      </w:docPartPr>
      <w:docPartBody>
        <w:p w:rsidR="00672C22" w:rsidRDefault="00672C22">
          <w:pPr>
            <w:pStyle w:val="4BE1EA72258746B6B57B307693D44FEF"/>
          </w:pPr>
          <w:r>
            <w:t>Project Phase</w:t>
          </w:r>
        </w:p>
      </w:docPartBody>
    </w:docPart>
    <w:docPart>
      <w:docPartPr>
        <w:name w:val="38BCF11D0F7B4DB08AAC37B371BA3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1D495-3B42-48E1-B1AA-2EB8E3CBBC6A}"/>
      </w:docPartPr>
      <w:docPartBody>
        <w:p w:rsidR="00672C22" w:rsidRDefault="00672C22">
          <w:pPr>
            <w:pStyle w:val="38BCF11D0F7B4DB08AAC37B371BA3675"/>
          </w:pPr>
          <w:r>
            <w:t>Starting</w:t>
          </w:r>
        </w:p>
      </w:docPartBody>
    </w:docPart>
    <w:docPart>
      <w:docPartPr>
        <w:name w:val="A92DF94B5A5E4628A9E01F51B157AE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60D8F-B59B-49F6-AB3B-1B327023FC32}"/>
      </w:docPartPr>
      <w:docPartBody>
        <w:p w:rsidR="00672C22" w:rsidRDefault="00672C22">
          <w:pPr>
            <w:pStyle w:val="A92DF94B5A5E4628A9E01F51B157AE16"/>
          </w:pPr>
          <w:r>
            <w:t>Ending</w:t>
          </w:r>
        </w:p>
      </w:docPartBody>
    </w:docPart>
    <w:docPart>
      <w:docPartPr>
        <w:name w:val="6D7877C9C65E45BBA6BBF6D40DD77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55F07-DAA3-4E46-B536-C2C11F47C5CE}"/>
      </w:docPartPr>
      <w:docPartBody>
        <w:p w:rsidR="00672C22" w:rsidRDefault="00672C22">
          <w:pPr>
            <w:pStyle w:val="6D7877C9C65E45BBA6BBF6D40DD77909"/>
          </w:pPr>
          <w:r>
            <w:t>Project Phase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C22"/>
    <w:rsid w:val="0067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C4DD8CF54348DBBE4680E976658519">
    <w:name w:val="A1C4DD8CF54348DBBE4680E976658519"/>
  </w:style>
  <w:style w:type="paragraph" w:customStyle="1" w:styleId="BCC0BC8F14E5444CBA1FB88C4E30F66B">
    <w:name w:val="BCC0BC8F14E5444CBA1FB88C4E30F66B"/>
  </w:style>
  <w:style w:type="paragraph" w:customStyle="1" w:styleId="19B500C8F98F46AC9CE547C5C8A5945C">
    <w:name w:val="19B500C8F98F46AC9CE547C5C8A5945C"/>
  </w:style>
  <w:style w:type="paragraph" w:customStyle="1" w:styleId="F45B3C2D82E14A9AA003D608B238AB64">
    <w:name w:val="F45B3C2D82E14A9AA003D608B238AB64"/>
  </w:style>
  <w:style w:type="paragraph" w:customStyle="1" w:styleId="A2E1BDB909104F3AAEE617E7767A4886">
    <w:name w:val="A2E1BDB909104F3AAEE617E7767A4886"/>
  </w:style>
  <w:style w:type="paragraph" w:customStyle="1" w:styleId="4BE1EA72258746B6B57B307693D44FEF">
    <w:name w:val="4BE1EA72258746B6B57B307693D44FEF"/>
  </w:style>
  <w:style w:type="paragraph" w:customStyle="1" w:styleId="38BCF11D0F7B4DB08AAC37B371BA3675">
    <w:name w:val="38BCF11D0F7B4DB08AAC37B371BA3675"/>
  </w:style>
  <w:style w:type="paragraph" w:customStyle="1" w:styleId="A92DF94B5A5E4628A9E01F51B157AE16">
    <w:name w:val="A92DF94B5A5E4628A9E01F51B157AE16"/>
  </w:style>
  <w:style w:type="paragraph" w:customStyle="1" w:styleId="7CB83E4845854ED5B436CAE8D37D32BE">
    <w:name w:val="7CB83E4845854ED5B436CAE8D37D32BE"/>
  </w:style>
  <w:style w:type="paragraph" w:customStyle="1" w:styleId="89FC8AA07BB9430DA33D40BBA51087A4">
    <w:name w:val="89FC8AA07BB9430DA33D40BBA51087A4"/>
  </w:style>
  <w:style w:type="paragraph" w:customStyle="1" w:styleId="84AAC3559CD448BBA327324D37F21AAE">
    <w:name w:val="84AAC3559CD448BBA327324D37F21AAE"/>
  </w:style>
  <w:style w:type="paragraph" w:customStyle="1" w:styleId="42CCB7123727403F913A0D5B3D713DDB">
    <w:name w:val="42CCB7123727403F913A0D5B3D713DDB"/>
  </w:style>
  <w:style w:type="paragraph" w:customStyle="1" w:styleId="E38F16AF94244DA583CC9E73BFFD006D">
    <w:name w:val="E38F16AF94244DA583CC9E73BFFD006D"/>
  </w:style>
  <w:style w:type="paragraph" w:customStyle="1" w:styleId="B488D664A80C47579625E362E9BA2F0B">
    <w:name w:val="B488D664A80C47579625E362E9BA2F0B"/>
  </w:style>
  <w:style w:type="paragraph" w:customStyle="1" w:styleId="5DC2F58C77E645E5981E7BF07EE213D3">
    <w:name w:val="5DC2F58C77E645E5981E7BF07EE213D3"/>
  </w:style>
  <w:style w:type="paragraph" w:customStyle="1" w:styleId="2350D31BEDE24144991E752504F07926">
    <w:name w:val="2350D31BEDE24144991E752504F07926"/>
  </w:style>
  <w:style w:type="paragraph" w:customStyle="1" w:styleId="A4BCF16F9CDD43209AA404E0F333A5FD">
    <w:name w:val="A4BCF16F9CDD43209AA404E0F333A5FD"/>
  </w:style>
  <w:style w:type="paragraph" w:customStyle="1" w:styleId="44064F3C081944E78FA91F4BAA484C53">
    <w:name w:val="44064F3C081944E78FA91F4BAA484C53"/>
  </w:style>
  <w:style w:type="paragraph" w:customStyle="1" w:styleId="7ECABFA4762D42A5AE1A23460C4B611A">
    <w:name w:val="7ECABFA4762D42A5AE1A23460C4B611A"/>
  </w:style>
  <w:style w:type="paragraph" w:customStyle="1" w:styleId="086741BB4C284C7FB2772CEEC17F86EA">
    <w:name w:val="086741BB4C284C7FB2772CEEC17F86EA"/>
  </w:style>
  <w:style w:type="paragraph" w:customStyle="1" w:styleId="A050679CFE354F07815D715DC864666A">
    <w:name w:val="A050679CFE354F07815D715DC864666A"/>
  </w:style>
  <w:style w:type="paragraph" w:customStyle="1" w:styleId="ED7B82915A234360AFE937F5D4080047">
    <w:name w:val="ED7B82915A234360AFE937F5D4080047"/>
  </w:style>
  <w:style w:type="paragraph" w:customStyle="1" w:styleId="ECDD2A61DB8240D089D582811F991BC4">
    <w:name w:val="ECDD2A61DB8240D089D582811F991BC4"/>
  </w:style>
  <w:style w:type="paragraph" w:customStyle="1" w:styleId="FBBB945CEE6946958C2BDAE85568DBC9">
    <w:name w:val="FBBB945CEE6946958C2BDAE85568DBC9"/>
  </w:style>
  <w:style w:type="paragraph" w:customStyle="1" w:styleId="371230C30B6E48398A8A528B7D3B5037">
    <w:name w:val="371230C30B6E48398A8A528B7D3B5037"/>
  </w:style>
  <w:style w:type="paragraph" w:customStyle="1" w:styleId="20C87D7382E149DA952477E98AF62FCF">
    <w:name w:val="20C87D7382E149DA952477E98AF62FCF"/>
  </w:style>
  <w:style w:type="paragraph" w:customStyle="1" w:styleId="6D7877C9C65E45BBA6BBF6D40DD77909">
    <w:name w:val="6D7877C9C65E45BBA6BBF6D40DD77909"/>
  </w:style>
  <w:style w:type="paragraph" w:customStyle="1" w:styleId="44523000F42448A893217ADEA74CB514">
    <w:name w:val="44523000F42448A893217ADEA74CB514"/>
  </w:style>
  <w:style w:type="paragraph" w:customStyle="1" w:styleId="355CA48DBAF441FCA760B957F56EB129">
    <w:name w:val="355CA48DBAF441FCA760B957F56EB129"/>
  </w:style>
  <w:style w:type="paragraph" w:customStyle="1" w:styleId="F833EE0C35424B11A40AEAEB1C66E848">
    <w:name w:val="F833EE0C35424B11A40AEAEB1C66E848"/>
  </w:style>
  <w:style w:type="paragraph" w:customStyle="1" w:styleId="2927B360F20544FCB48AD1978B439FC0">
    <w:name w:val="2927B360F20544FCB48AD1978B439FC0"/>
  </w:style>
  <w:style w:type="paragraph" w:customStyle="1" w:styleId="5B99CB8062EF4AE58F2C052CC9149B93">
    <w:name w:val="5B99CB8062EF4AE58F2C052CC9149B93"/>
  </w:style>
  <w:style w:type="paragraph" w:customStyle="1" w:styleId="27245F4B912744BBBB894980D4FE0901">
    <w:name w:val="27245F4B912744BBBB894980D4FE0901"/>
  </w:style>
  <w:style w:type="paragraph" w:customStyle="1" w:styleId="682B65E57D594A799CCB9376F1498FD6">
    <w:name w:val="682B65E57D594A799CCB9376F1498FD6"/>
  </w:style>
  <w:style w:type="paragraph" w:customStyle="1" w:styleId="609DD6F398F54E95B4C7AB2745FA6AFA">
    <w:name w:val="609DD6F398F54E95B4C7AB2745FA6AFA"/>
  </w:style>
  <w:style w:type="paragraph" w:customStyle="1" w:styleId="8C7DFAF6C45F4B5C9AB538A4EABB19C7">
    <w:name w:val="8C7DFAF6C45F4B5C9AB538A4EABB19C7"/>
  </w:style>
  <w:style w:type="paragraph" w:customStyle="1" w:styleId="10538D5F9E8F47D5BD4E7386EC0FB9E3">
    <w:name w:val="10538D5F9E8F47D5BD4E7386EC0FB9E3"/>
  </w:style>
  <w:style w:type="paragraph" w:customStyle="1" w:styleId="ADE535811F7D470EAB215EFCD27F2455">
    <w:name w:val="ADE535811F7D470EAB215EFCD27F2455"/>
  </w:style>
  <w:style w:type="paragraph" w:customStyle="1" w:styleId="61AE2AD01BCC4A858A3C8237CAC0FC9E">
    <w:name w:val="61AE2AD01BCC4A858A3C8237CAC0FC9E"/>
  </w:style>
  <w:style w:type="paragraph" w:customStyle="1" w:styleId="291A68FE3E6F4B3D909B6E8870FBDF34">
    <w:name w:val="291A68FE3E6F4B3D909B6E8870FBDF34"/>
  </w:style>
  <w:style w:type="paragraph" w:customStyle="1" w:styleId="D3964EEA7BAA4D36B7A4FC7F334BC2C6">
    <w:name w:val="D3964EEA7BAA4D36B7A4FC7F334BC2C6"/>
  </w:style>
  <w:style w:type="paragraph" w:customStyle="1" w:styleId="8A99513AE85D4E9881DEE35A93EB4390">
    <w:name w:val="8A99513AE85D4E9881DEE35A93EB4390"/>
    <w:rsid w:val="00672C22"/>
  </w:style>
  <w:style w:type="paragraph" w:customStyle="1" w:styleId="6FEB400A19B24B4A80C931CE22BEC5F4">
    <w:name w:val="6FEB400A19B24B4A80C931CE22BEC5F4"/>
    <w:rsid w:val="00672C22"/>
  </w:style>
  <w:style w:type="paragraph" w:customStyle="1" w:styleId="486086242ECB4F9698EC90EE74669087">
    <w:name w:val="486086242ECB4F9698EC90EE74669087"/>
    <w:rsid w:val="00672C22"/>
  </w:style>
  <w:style w:type="paragraph" w:customStyle="1" w:styleId="884562B621A34024B410667F7527F67B">
    <w:name w:val="884562B621A34024B410667F7527F67B"/>
    <w:rsid w:val="00672C22"/>
  </w:style>
  <w:style w:type="paragraph" w:customStyle="1" w:styleId="B4B46FEF806C47719AB99ACE2D66EAD3">
    <w:name w:val="B4B46FEF806C47719AB99ACE2D66EAD3"/>
    <w:rsid w:val="00672C22"/>
  </w:style>
  <w:style w:type="paragraph" w:customStyle="1" w:styleId="21804F7FA5F74F48960255E5082F0E7B">
    <w:name w:val="21804F7FA5F74F48960255E5082F0E7B"/>
    <w:rsid w:val="00672C22"/>
  </w:style>
  <w:style w:type="paragraph" w:customStyle="1" w:styleId="053B3B20B7B649FE85597B42D7EC3B01">
    <w:name w:val="053B3B20B7B649FE85597B42D7EC3B01"/>
    <w:rsid w:val="00672C22"/>
  </w:style>
  <w:style w:type="paragraph" w:customStyle="1" w:styleId="906C50CC75B24BF8A1F5B56473787A17">
    <w:name w:val="906C50CC75B24BF8A1F5B56473787A17"/>
    <w:rsid w:val="00672C22"/>
  </w:style>
  <w:style w:type="paragraph" w:customStyle="1" w:styleId="95E2FB83AE24484B9D6C9E69F5084FA0">
    <w:name w:val="95E2FB83AE24484B9D6C9E69F5084FA0"/>
    <w:rsid w:val="00672C22"/>
  </w:style>
  <w:style w:type="paragraph" w:customStyle="1" w:styleId="D0E356F341D14576A90B96AA9A957E72">
    <w:name w:val="D0E356F341D14576A90B96AA9A957E72"/>
    <w:rsid w:val="00672C22"/>
  </w:style>
  <w:style w:type="paragraph" w:customStyle="1" w:styleId="F80C10E8D7C6479EA7DB5C974C449000">
    <w:name w:val="F80C10E8D7C6479EA7DB5C974C449000"/>
    <w:rsid w:val="00672C22"/>
  </w:style>
  <w:style w:type="paragraph" w:customStyle="1" w:styleId="D87E310209F84CB9B9DB1004A68AA93F">
    <w:name w:val="D87E310209F84CB9B9DB1004A68AA93F"/>
    <w:rsid w:val="00672C22"/>
  </w:style>
  <w:style w:type="paragraph" w:customStyle="1" w:styleId="1BA998B787944ED09D11F02AE93A0387">
    <w:name w:val="1BA998B787944ED09D11F02AE93A0387"/>
    <w:rsid w:val="00672C22"/>
  </w:style>
  <w:style w:type="paragraph" w:customStyle="1" w:styleId="07F889F110464881BF74928B8414BD4C">
    <w:name w:val="07F889F110464881BF74928B8414BD4C"/>
    <w:rsid w:val="00672C22"/>
  </w:style>
  <w:style w:type="paragraph" w:customStyle="1" w:styleId="701BA984A3314B9F94A337AC12BFBBB3">
    <w:name w:val="701BA984A3314B9F94A337AC12BFBBB3"/>
    <w:rsid w:val="00672C22"/>
  </w:style>
  <w:style w:type="paragraph" w:customStyle="1" w:styleId="F9F2661C09D849388FAC8242375963AB">
    <w:name w:val="F9F2661C09D849388FAC8242375963AB"/>
    <w:rsid w:val="00672C22"/>
  </w:style>
  <w:style w:type="paragraph" w:customStyle="1" w:styleId="FA58B27F6A964DD6A0DAF2756AB4E99E">
    <w:name w:val="FA58B27F6A964DD6A0DAF2756AB4E99E"/>
    <w:rsid w:val="00672C22"/>
  </w:style>
  <w:style w:type="paragraph" w:customStyle="1" w:styleId="2A602E50D14442D49D68620DD96FD692">
    <w:name w:val="2A602E50D14442D49D68620DD96FD692"/>
    <w:rsid w:val="00672C22"/>
  </w:style>
  <w:style w:type="paragraph" w:customStyle="1" w:styleId="E7379C6857544C06BCF5C4A3E803EECF">
    <w:name w:val="E7379C6857544C06BCF5C4A3E803EECF"/>
    <w:rsid w:val="00672C22"/>
  </w:style>
  <w:style w:type="paragraph" w:customStyle="1" w:styleId="381DA37DBC474921B46233008C67A662">
    <w:name w:val="381DA37DBC474921B46233008C67A662"/>
    <w:rsid w:val="00672C22"/>
  </w:style>
  <w:style w:type="paragraph" w:customStyle="1" w:styleId="2A796ED0B7C24E4BAD521D72CCB2C25E">
    <w:name w:val="2A796ED0B7C24E4BAD521D72CCB2C25E"/>
    <w:rsid w:val="00672C22"/>
  </w:style>
  <w:style w:type="paragraph" w:customStyle="1" w:styleId="756C40535C3446BDA5CF7AE500A41FB7">
    <w:name w:val="756C40535C3446BDA5CF7AE500A41FB7"/>
    <w:rsid w:val="00672C22"/>
  </w:style>
  <w:style w:type="paragraph" w:customStyle="1" w:styleId="02F63DB0923F4A5EBA385FFAAA32CAD2">
    <w:name w:val="02F63DB0923F4A5EBA385FFAAA32CAD2"/>
    <w:rsid w:val="00672C22"/>
  </w:style>
  <w:style w:type="paragraph" w:customStyle="1" w:styleId="1E5CE95F917A481DABAB5AF12CAC0551">
    <w:name w:val="1E5CE95F917A481DABAB5AF12CAC0551"/>
    <w:rsid w:val="00672C22"/>
  </w:style>
  <w:style w:type="paragraph" w:customStyle="1" w:styleId="AA15095D03134DFE8DBF4CE98516A75B">
    <w:name w:val="AA15095D03134DFE8DBF4CE98516A75B"/>
    <w:rsid w:val="00672C22"/>
  </w:style>
  <w:style w:type="paragraph" w:customStyle="1" w:styleId="8C4F871F6BA44B05A6D35B2B96B309F9">
    <w:name w:val="8C4F871F6BA44B05A6D35B2B96B309F9"/>
    <w:rsid w:val="00672C22"/>
  </w:style>
  <w:style w:type="paragraph" w:customStyle="1" w:styleId="98D3058D4C7C4A059F961FB790694C39">
    <w:name w:val="98D3058D4C7C4A059F961FB790694C39"/>
    <w:rsid w:val="00672C22"/>
  </w:style>
  <w:style w:type="paragraph" w:customStyle="1" w:styleId="5C3D7F2ACD6E4989AA4D9A83047FDBBD">
    <w:name w:val="5C3D7F2ACD6E4989AA4D9A83047FDBBD"/>
    <w:rsid w:val="00672C22"/>
  </w:style>
  <w:style w:type="paragraph" w:customStyle="1" w:styleId="E4D41497FEB74FD0B8CABB88A4EB7A4F">
    <w:name w:val="E4D41497FEB74FD0B8CABB88A4EB7A4F"/>
    <w:rsid w:val="00672C22"/>
  </w:style>
  <w:style w:type="paragraph" w:customStyle="1" w:styleId="301FA921AD7E4C2CB801978717AB283A">
    <w:name w:val="301FA921AD7E4C2CB801978717AB283A"/>
    <w:rsid w:val="00672C22"/>
  </w:style>
  <w:style w:type="paragraph" w:customStyle="1" w:styleId="C6B225690B1548CAAFF40385120C08D9">
    <w:name w:val="C6B225690B1548CAAFF40385120C08D9"/>
    <w:rsid w:val="00672C22"/>
  </w:style>
  <w:style w:type="paragraph" w:customStyle="1" w:styleId="6E5357A86B1340EF8A754F45D08EC7E1">
    <w:name w:val="6E5357A86B1340EF8A754F45D08EC7E1"/>
    <w:rsid w:val="00672C22"/>
  </w:style>
  <w:style w:type="paragraph" w:customStyle="1" w:styleId="B81A3D165503440390968078A886DD3A">
    <w:name w:val="B81A3D165503440390968078A886DD3A"/>
    <w:rsid w:val="00672C22"/>
  </w:style>
  <w:style w:type="paragraph" w:customStyle="1" w:styleId="EBAD727BBF034FBDA48A77655D7CD85D">
    <w:name w:val="EBAD727BBF034FBDA48A77655D7CD85D"/>
    <w:rsid w:val="00672C22"/>
  </w:style>
  <w:style w:type="paragraph" w:customStyle="1" w:styleId="C3A38098F1CB4750AAC1BDE12B21891E">
    <w:name w:val="C3A38098F1CB4750AAC1BDE12B21891E"/>
    <w:rsid w:val="00672C22"/>
  </w:style>
  <w:style w:type="paragraph" w:customStyle="1" w:styleId="503983A94372419692915FD42CE307F7">
    <w:name w:val="503983A94372419692915FD42CE307F7"/>
    <w:rsid w:val="00672C22"/>
  </w:style>
  <w:style w:type="paragraph" w:customStyle="1" w:styleId="1D88DAE2F9954C40B4B86A7690505FF4">
    <w:name w:val="1D88DAE2F9954C40B4B86A7690505FF4"/>
    <w:rsid w:val="00672C22"/>
  </w:style>
  <w:style w:type="paragraph" w:customStyle="1" w:styleId="B550A094032A42BFA60B04776B368BD7">
    <w:name w:val="B550A094032A42BFA60B04776B368BD7"/>
    <w:rsid w:val="00672C22"/>
  </w:style>
  <w:style w:type="paragraph" w:customStyle="1" w:styleId="3DF2854C5F2C4060AAA56F6385AF0DF4">
    <w:name w:val="3DF2854C5F2C4060AAA56F6385AF0DF4"/>
    <w:rsid w:val="00672C22"/>
  </w:style>
  <w:style w:type="paragraph" w:customStyle="1" w:styleId="E01C8719B2C2489F91577C86CF268AD5">
    <w:name w:val="E01C8719B2C2489F91577C86CF268AD5"/>
    <w:rsid w:val="00672C22"/>
  </w:style>
  <w:style w:type="paragraph" w:customStyle="1" w:styleId="E286D2E38E0D49AF97232FD2828B1A8D">
    <w:name w:val="E286D2E38E0D49AF97232FD2828B1A8D"/>
    <w:rsid w:val="00672C22"/>
  </w:style>
  <w:style w:type="paragraph" w:customStyle="1" w:styleId="6D1C63D4437D4753876BC005440DC65E">
    <w:name w:val="6D1C63D4437D4753876BC005440DC65E"/>
    <w:rsid w:val="00672C22"/>
  </w:style>
  <w:style w:type="paragraph" w:customStyle="1" w:styleId="2A5A4137CD7846BFB021C0C66A35EE9C">
    <w:name w:val="2A5A4137CD7846BFB021C0C66A35EE9C"/>
    <w:rsid w:val="00672C22"/>
  </w:style>
  <w:style w:type="paragraph" w:customStyle="1" w:styleId="0094AF6EA72E467DB2CD54AC3C3804B7">
    <w:name w:val="0094AF6EA72E467DB2CD54AC3C3804B7"/>
    <w:rsid w:val="00672C22"/>
  </w:style>
  <w:style w:type="paragraph" w:customStyle="1" w:styleId="67AF788A586A4C92967DAACC69519091">
    <w:name w:val="67AF788A586A4C92967DAACC69519091"/>
    <w:rsid w:val="00672C22"/>
  </w:style>
  <w:style w:type="paragraph" w:customStyle="1" w:styleId="D32DA263983A4B7684AA1757DA2F25E9">
    <w:name w:val="D32DA263983A4B7684AA1757DA2F25E9"/>
    <w:rsid w:val="00672C22"/>
  </w:style>
  <w:style w:type="paragraph" w:customStyle="1" w:styleId="EDBF0AF37522464A80DAD762180ECC1F">
    <w:name w:val="EDBF0AF37522464A80DAD762180ECC1F"/>
    <w:rsid w:val="00672C22"/>
  </w:style>
  <w:style w:type="paragraph" w:customStyle="1" w:styleId="5E89E9FAAA61413EBE5BBFDBAE1EE89A">
    <w:name w:val="5E89E9FAAA61413EBE5BBFDBAE1EE89A"/>
    <w:rsid w:val="00672C22"/>
  </w:style>
  <w:style w:type="paragraph" w:customStyle="1" w:styleId="E72F52CDAA0643B4B24ED319243692DB">
    <w:name w:val="E72F52CDAA0643B4B24ED319243692DB"/>
    <w:rsid w:val="00672C22"/>
  </w:style>
  <w:style w:type="paragraph" w:customStyle="1" w:styleId="865AF4B7C84F42208A691CCAE274DEBB">
    <w:name w:val="865AF4B7C84F42208A691CCAE274DEBB"/>
    <w:rsid w:val="00672C22"/>
  </w:style>
  <w:style w:type="paragraph" w:customStyle="1" w:styleId="428274F06A49475AA5D3A64434547644">
    <w:name w:val="428274F06A49475AA5D3A64434547644"/>
    <w:rsid w:val="00672C22"/>
  </w:style>
  <w:style w:type="paragraph" w:customStyle="1" w:styleId="22BF05F0F3EC4D79821C056723F02836">
    <w:name w:val="22BF05F0F3EC4D79821C056723F02836"/>
    <w:rsid w:val="00672C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Event Planner">
      <a:dk1>
        <a:sysClr val="windowText" lastClr="000000"/>
      </a:dk1>
      <a:lt1>
        <a:sysClr val="window" lastClr="FFFFFF"/>
      </a:lt1>
      <a:dk2>
        <a:srgbClr val="231F44"/>
      </a:dk2>
      <a:lt2>
        <a:srgbClr val="F5F2F2"/>
      </a:lt2>
      <a:accent1>
        <a:srgbClr val="42BFEB"/>
      </a:accent1>
      <a:accent2>
        <a:srgbClr val="72D936"/>
      </a:accent2>
      <a:accent3>
        <a:srgbClr val="FF8021"/>
      </a:accent3>
      <a:accent4>
        <a:srgbClr val="937CD0"/>
      </a:accent4>
      <a:accent5>
        <a:srgbClr val="E84D81"/>
      </a:accent5>
      <a:accent6>
        <a:srgbClr val="FFB300"/>
      </a:accent6>
      <a:hlink>
        <a:srgbClr val="42BFEB"/>
      </a:hlink>
      <a:folHlink>
        <a:srgbClr val="937CD0"/>
      </a:folHlink>
    </a:clrScheme>
    <a:fontScheme name="Event Planner">
      <a:majorFont>
        <a:latin typeface="Trebuchet MS"/>
        <a:ea typeface=""/>
        <a:cs typeface=""/>
      </a:majorFont>
      <a:minorFont>
        <a:latin typeface="Century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BBD35E-30B8-4AC9-91E1-E43F74102905}">
  <ds:schemaRefs>
    <ds:schemaRef ds:uri="http://schemas.microsoft.com/office/infopath/2007/PartnerControls"/>
    <ds:schemaRef ds:uri="http://purl.org/dc/terms/"/>
    <ds:schemaRef ds:uri="http://purl.org/dc/dcmitype/"/>
    <ds:schemaRef ds:uri="http://purl.org/dc/elements/1.1/"/>
    <ds:schemaRef ds:uri="http://schemas.microsoft.com/office/2006/documentManagement/types"/>
    <ds:schemaRef ds:uri="http://schemas.microsoft.com/sharepoint/v3"/>
    <ds:schemaRef ds:uri="http://schemas.openxmlformats.org/package/2006/metadata/core-properties"/>
    <ds:schemaRef ds:uri="230e9df3-be65-4c73-a93b-d1236ebd677e"/>
    <ds:schemaRef ds:uri="http://schemas.microsoft.com/office/2006/metadata/properties"/>
    <ds:schemaRef ds:uri="16c05727-aa75-4e4a-9b5f-8a80a1165891"/>
    <ds:schemaRef ds:uri="71af3243-3dd4-4a8d-8c0d-dd76da1f02a5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8E32796-A8CC-4B8E-ADA7-E1845050B8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F877DE-7CE8-4DE2-B991-60953BD69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planner.dotx</Template>
  <TotalTime>0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2024-03-13T06:45:00Z</dcterms:created>
  <dcterms:modified xsi:type="dcterms:W3CDTF">2024-03-25T04:51:00Z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